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7C794E" w:rsidRDefault="003B612D" w:rsidP="002B7687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  <w:lang w:val="es-ES_tradnl"/>
        </w:rPr>
      </w:pPr>
      <w:r w:rsidRPr="007C794E">
        <w:rPr>
          <w:rFonts w:ascii="Arial" w:hAnsi="Arial" w:cs="Arial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6BA2086" wp14:editId="7D7E6408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794E" w:rsidRDefault="007C794E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7C794E" w:rsidRPr="008B125D" w:rsidRDefault="007C794E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7C794E" w:rsidRDefault="007C794E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7C794E" w:rsidRPr="008B125D" w:rsidRDefault="007C794E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7C794E">
        <w:rPr>
          <w:rFonts w:ascii="Arial" w:hAnsi="Arial" w:cs="Arial"/>
          <w:sz w:val="20"/>
          <w:szCs w:val="20"/>
          <w:lang w:val="es-ES_tradnl"/>
        </w:rPr>
        <w:t>Título de la Unidad:</w:t>
      </w:r>
      <w:r w:rsidR="004D7A54" w:rsidRPr="007C794E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883686" w:rsidRPr="007C794E">
        <w:rPr>
          <w:rFonts w:ascii="Arial" w:hAnsi="Arial" w:cs="Arial"/>
          <w:sz w:val="20"/>
          <w:szCs w:val="20"/>
          <w:u w:val="single"/>
          <w:lang w:val="es-ES_tradnl"/>
        </w:rPr>
        <w:t>7.6. ¿Qué puedo hacer le próximo verano?</w:t>
      </w:r>
      <w:r w:rsidR="000F2881" w:rsidRPr="007C794E">
        <w:rPr>
          <w:rFonts w:ascii="Arial" w:hAnsi="Arial" w:cs="Arial"/>
          <w:sz w:val="20"/>
          <w:szCs w:val="20"/>
          <w:lang w:val="es-ES_tradnl"/>
        </w:rPr>
        <w:tab/>
      </w:r>
      <w:r w:rsidR="000F2881" w:rsidRPr="007C794E">
        <w:rPr>
          <w:rFonts w:ascii="Arial" w:hAnsi="Arial" w:cs="Arial"/>
          <w:sz w:val="20"/>
          <w:szCs w:val="20"/>
          <w:lang w:val="es-ES_tradnl"/>
        </w:rPr>
        <w:tab/>
      </w:r>
      <w:r w:rsidR="00863BDD" w:rsidRPr="007C794E">
        <w:rPr>
          <w:rFonts w:ascii="Arial" w:hAnsi="Arial" w:cs="Arial"/>
          <w:sz w:val="20"/>
          <w:szCs w:val="20"/>
          <w:lang w:val="es-ES_tradnl"/>
        </w:rPr>
        <w:t>Semana #: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="00883686" w:rsidRPr="007C794E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>1</w:t>
          </w:r>
        </w:sdtContent>
      </w:sdt>
    </w:p>
    <w:p w:rsidR="007447AD" w:rsidRPr="007C794E" w:rsidRDefault="007447AD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A00F4" w:rsidRPr="007C794E" w:rsidRDefault="005F0F0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7C794E">
        <w:rPr>
          <w:rFonts w:ascii="Arial" w:hAnsi="Arial" w:cs="Arial"/>
          <w:sz w:val="20"/>
          <w:szCs w:val="20"/>
          <w:lang w:val="es-ES_tradnl"/>
        </w:rPr>
        <w:t xml:space="preserve">Profesor(a): </w:t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="007151EA"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="007151EA"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="007151EA" w:rsidRPr="007C794E">
        <w:rPr>
          <w:rFonts w:ascii="Arial" w:hAnsi="Arial" w:cs="Arial"/>
          <w:sz w:val="20"/>
          <w:szCs w:val="20"/>
          <w:lang w:val="es-ES_tradnl"/>
        </w:rPr>
        <w:tab/>
      </w:r>
      <w:r w:rsidR="007151EA"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Content>
          <w:r w:rsidR="00A2102F" w:rsidRPr="007C794E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Español </w:t>
          </w:r>
        </w:sdtContent>
      </w:sdt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  <w:t xml:space="preserve"> </w:t>
      </w:r>
      <w:r w:rsidR="007151EA"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="00883686" w:rsidRPr="007C794E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Séptimo </w:t>
          </w:r>
        </w:sdtContent>
      </w:sdt>
      <w:r w:rsidR="007151EA" w:rsidRPr="007C794E">
        <w:rPr>
          <w:rFonts w:ascii="Arial" w:hAnsi="Arial" w:cs="Arial"/>
          <w:sz w:val="20"/>
          <w:szCs w:val="20"/>
          <w:lang w:val="es-ES_tradnl"/>
        </w:rPr>
        <w:tab/>
      </w:r>
      <w:r w:rsidR="007151EA" w:rsidRPr="007C794E">
        <w:rPr>
          <w:rFonts w:ascii="Arial" w:hAnsi="Arial" w:cs="Arial"/>
          <w:sz w:val="20"/>
          <w:szCs w:val="20"/>
          <w:lang w:val="es-ES_tradnl"/>
        </w:rPr>
        <w:tab/>
      </w:r>
      <w:r w:rsidR="007151EA" w:rsidRPr="007C794E">
        <w:rPr>
          <w:rFonts w:ascii="Arial" w:hAnsi="Arial" w:cs="Arial"/>
          <w:sz w:val="20"/>
          <w:szCs w:val="20"/>
          <w:lang w:val="es-ES_tradnl"/>
        </w:rPr>
        <w:tab/>
      </w:r>
      <w:r w:rsidR="00883686" w:rsidRPr="007C794E">
        <w:rPr>
          <w:rFonts w:ascii="Arial" w:hAnsi="Arial" w:cs="Arial"/>
          <w:sz w:val="20"/>
          <w:szCs w:val="20"/>
          <w:lang w:val="es-ES_tradnl"/>
        </w:rPr>
        <w:t>Fecha_______________________</w:t>
      </w:r>
    </w:p>
    <w:p w:rsidR="00883686" w:rsidRPr="007C794E" w:rsidRDefault="00883686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  <w:lang w:val="es-ES_tradnl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4"/>
        <w:gridCol w:w="3247"/>
        <w:gridCol w:w="3239"/>
        <w:gridCol w:w="3060"/>
        <w:gridCol w:w="3060"/>
        <w:gridCol w:w="2811"/>
        <w:gridCol w:w="248"/>
      </w:tblGrid>
      <w:tr w:rsidR="007C794E" w:rsidRPr="007C794E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EE0EA9" w:rsidRPr="007C794E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</w:t>
            </w:r>
            <w:r w:rsidR="009A0FEF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ESULTADOS DESEADOS</w:t>
            </w:r>
          </w:p>
        </w:tc>
      </w:tr>
      <w:tr w:rsidR="007C794E" w:rsidRPr="007C794E" w:rsidTr="00883686">
        <w:trPr>
          <w:trHeight w:val="187"/>
        </w:trPr>
        <w:tc>
          <w:tcPr>
            <w:tcW w:w="4935" w:type="pct"/>
            <w:gridSpan w:val="6"/>
            <w:tcBorders>
              <w:right w:val="nil"/>
            </w:tcBorders>
            <w:shd w:val="clear" w:color="auto" w:fill="FFFFFF"/>
          </w:tcPr>
          <w:p w:rsidR="00977029" w:rsidRPr="007C794E" w:rsidRDefault="00977029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Compresión Duradera (entendimientos claves)</w:t>
            </w:r>
          </w:p>
          <w:p w:rsidR="00883686" w:rsidRPr="007C794E" w:rsidRDefault="00BB6491" w:rsidP="00883686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Ejemplo: Los e</w:t>
            </w:r>
            <w:r w:rsidR="00977029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studiantes entenderán que…</w:t>
            </w:r>
          </w:p>
          <w:p w:rsidR="00883686" w:rsidRPr="007C794E" w:rsidRDefault="00883686" w:rsidP="0088368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CD1.  La correspondencia escrita, cartas, correos electrónicos, tienen diferentes propósitos y las respuestas deben dirigirse a alcanzarlo. </w:t>
            </w:r>
          </w:p>
          <w:p w:rsidR="00883686" w:rsidRPr="007C794E" w:rsidRDefault="00883686" w:rsidP="0088368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CD2.  Las preguntas en las encuestas y los cuestionarios se van dirigidas a obtener un tipo de información.</w:t>
            </w:r>
          </w:p>
          <w:p w:rsidR="00883686" w:rsidRPr="007C794E" w:rsidRDefault="00883686" w:rsidP="0088368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CD3.  Las cartas formales e informales tienen diferentes formatos que puedes identificar de acuerdo a su propósito. </w:t>
            </w:r>
          </w:p>
          <w:p w:rsidR="00883686" w:rsidRPr="007C794E" w:rsidRDefault="00883686" w:rsidP="0088368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CD4.  Los escritores revisan su trabajo y consultan a otros durante la revisión y edición.</w:t>
            </w:r>
          </w:p>
        </w:tc>
        <w:tc>
          <w:tcPr>
            <w:tcW w:w="65" w:type="pct"/>
            <w:tcBorders>
              <w:left w:val="nil"/>
            </w:tcBorders>
            <w:shd w:val="clear" w:color="auto" w:fill="FFFFFF"/>
          </w:tcPr>
          <w:p w:rsidR="00977029" w:rsidRPr="007C794E" w:rsidRDefault="00977029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AC7617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977029" w:rsidRPr="007C794E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  <w:r w:rsidR="009A0FEF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VALUACION DEL APRENDIZAJE</w:t>
            </w:r>
          </w:p>
        </w:tc>
      </w:tr>
      <w:tr w:rsidR="007C794E" w:rsidRPr="007C794E" w:rsidTr="00CB0EB1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251BEF" w:rsidRPr="007C794E" w:rsidRDefault="00251BE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Evaluación </w:t>
            </w: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sumativa</w:t>
            </w:r>
            <w:proofErr w:type="spellEnd"/>
            <w:r w:rsidR="004B45D1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(TD)</w:t>
            </w:r>
            <w:r w:rsidR="00686827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(proyectos de unidad, exámenes, otros) </w:t>
            </w:r>
          </w:p>
        </w:tc>
      </w:tr>
      <w:tr w:rsidR="007C794E" w:rsidRPr="007C794E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977029" w:rsidRPr="007C794E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P</w:t>
            </w:r>
            <w:r w:rsidR="009A0FEF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LAN DE APRENDIZAJE</w:t>
            </w:r>
          </w:p>
        </w:tc>
      </w:tr>
      <w:tr w:rsidR="007C794E" w:rsidRPr="007C794E" w:rsidTr="00AC7617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977029" w:rsidRPr="007C794E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Actividades de Aprendizaje Sugeridas:</w:t>
            </w:r>
          </w:p>
        </w:tc>
      </w:tr>
      <w:tr w:rsidR="007C794E" w:rsidRPr="007C794E" w:rsidTr="00AC7617">
        <w:trPr>
          <w:trHeight w:val="79"/>
        </w:trPr>
        <w:tc>
          <w:tcPr>
            <w:tcW w:w="899" w:type="pct"/>
            <w:shd w:val="clear" w:color="auto" w:fill="D9E2F3"/>
          </w:tcPr>
          <w:p w:rsidR="009709E4" w:rsidRPr="007C794E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shd w:val="clear" w:color="auto" w:fill="D9E2F3"/>
          </w:tcPr>
          <w:p w:rsidR="009709E4" w:rsidRPr="007C794E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9709E4" w:rsidRPr="007C794E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09E4" w:rsidRPr="007C794E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09E4" w:rsidRPr="007C794E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9709E4" w:rsidRPr="007C794E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Viernes</w:t>
            </w:r>
          </w:p>
        </w:tc>
      </w:tr>
      <w:tr w:rsidR="007C794E" w:rsidRPr="007C794E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7C794E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883686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155224517"/>
              <w:placeholder>
                <w:docPart w:val="CBB81F94FEC94878B056DF1C48A0734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883686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065714486"/>
              <w:placeholder>
                <w:docPart w:val="F28FDBAEEC284B028F012643F6512C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883686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p w:rsidR="003B612D" w:rsidRPr="007C794E" w:rsidRDefault="003B612D" w:rsidP="007C794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CE1135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3414061"/>
              <w:placeholder>
                <w:docPart w:val="A36359AE70AB43549F5879AAE595EB7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CE1135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026098961"/>
              <w:placeholder>
                <w:docPart w:val="0ED7C4CE3E464092A40F587703BCF52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CE1135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p w:rsidR="00F437FE" w:rsidRPr="007C794E" w:rsidRDefault="00F437FE" w:rsidP="007C794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9B2BE9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569662154"/>
              <w:placeholder>
                <w:docPart w:val="1B76E31594824625B575C5BC754F8E8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377776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975795136"/>
              <w:placeholder>
                <w:docPart w:val="07812CF698C8436DBFDB04E040AEC4D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9B2BE9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084880026"/>
              <w:placeholder>
                <w:docPart w:val="7ACA57CB962945B19EB20844C8CE086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F437FE" w:rsidRPr="007C794E" w:rsidRDefault="009B2BE9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0F254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803968506"/>
              <w:placeholder>
                <w:docPart w:val="112275E4E6884FCFB29B7091756C503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0F254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83613576"/>
              <w:placeholder>
                <w:docPart w:val="CE47D43880534908AE0FB8720307B81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0F254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p w:rsidR="00F437FE" w:rsidRPr="007C794E" w:rsidRDefault="00F437FE" w:rsidP="007C794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0F254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339278685"/>
              <w:placeholder>
                <w:docPart w:val="69557531F37D4F4AA17E37079796018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0F254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967957118"/>
              <w:placeholder>
                <w:docPart w:val="E98312F3DC374E65A1E06758AC6DB9D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7C794E" w:rsidRDefault="000F2547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p w:rsidR="00F437FE" w:rsidRPr="007C794E" w:rsidRDefault="00F437FE" w:rsidP="007C794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7C794E" w:rsidRDefault="00197CA5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883686" w:rsidRPr="007C794E" w:rsidRDefault="00883686" w:rsidP="00883686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883686" w:rsidRPr="007C794E" w:rsidRDefault="00883686" w:rsidP="00883686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883686" w:rsidRPr="007C794E" w:rsidRDefault="00883686" w:rsidP="00883686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883686" w:rsidRPr="007C794E" w:rsidRDefault="00883686" w:rsidP="00883686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883686" w:rsidRPr="007C794E" w:rsidRDefault="00883686" w:rsidP="00883686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883686" w:rsidRPr="007C794E" w:rsidRDefault="00883686" w:rsidP="0088368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70525C" w:rsidRPr="007C794E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p w:rsidR="00CE1135" w:rsidRPr="007C794E" w:rsidRDefault="00CE1135" w:rsidP="00CE113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CE1135" w:rsidRPr="007C794E" w:rsidRDefault="00CE1135" w:rsidP="00CE113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CE1135" w:rsidRPr="007C794E" w:rsidRDefault="00CE1135" w:rsidP="00CE113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CE1135" w:rsidRPr="007C794E" w:rsidRDefault="00CE1135" w:rsidP="00CE113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CE1135" w:rsidRPr="007C794E" w:rsidRDefault="00CE1135" w:rsidP="00CE113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CE1135" w:rsidRPr="007C794E" w:rsidRDefault="00CE1135" w:rsidP="00CE113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70525C" w:rsidRPr="007C794E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9B2BE9" w:rsidRPr="007C794E" w:rsidRDefault="009B2BE9" w:rsidP="009B2BE9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9B2BE9" w:rsidRPr="007C794E" w:rsidRDefault="009B2BE9" w:rsidP="009B2BE9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9B2BE9" w:rsidRPr="007C794E" w:rsidRDefault="009B2BE9" w:rsidP="009B2BE9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9B2BE9" w:rsidRPr="007C794E" w:rsidRDefault="009B2BE9" w:rsidP="009B2BE9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9B2BE9" w:rsidRPr="007C794E" w:rsidRDefault="009B2BE9" w:rsidP="009B2BE9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70525C" w:rsidRPr="007C794E" w:rsidRDefault="009B2BE9" w:rsidP="003777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gramStart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  <w:proofErr w:type="gramEnd"/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ª. </w:t>
            </w:r>
            <w:r w:rsidR="00377776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7.LI.ICI.7</w:t>
            </w:r>
          </w:p>
          <w:p w:rsidR="00377776" w:rsidRPr="007C794E" w:rsidRDefault="00377776" w:rsidP="003777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7.LI.ICI.8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0F2547" w:rsidRPr="007C794E" w:rsidRDefault="000F2547" w:rsidP="000F2547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0F2547" w:rsidRPr="007C794E" w:rsidRDefault="000F2547" w:rsidP="000F2547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0F2547" w:rsidRPr="007C794E" w:rsidRDefault="000F2547" w:rsidP="000F2547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0F2547" w:rsidRPr="007C794E" w:rsidRDefault="000F2547" w:rsidP="000F2547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0F2547" w:rsidRPr="007C794E" w:rsidRDefault="000F2547" w:rsidP="000F2547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70525C" w:rsidRPr="007C794E" w:rsidRDefault="000F2547" w:rsidP="003777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0F2547" w:rsidRPr="007C794E" w:rsidRDefault="000F2547" w:rsidP="000F2547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0F2547" w:rsidRPr="007C794E" w:rsidRDefault="000F2547" w:rsidP="000F2547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0F2547" w:rsidRPr="007C794E" w:rsidRDefault="000F2547" w:rsidP="000F2547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0F2547" w:rsidRPr="007C794E" w:rsidRDefault="000F2547" w:rsidP="000F2547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0F2547" w:rsidRPr="007C794E" w:rsidRDefault="000F2547" w:rsidP="000F2547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0F2547" w:rsidRPr="007C794E" w:rsidRDefault="000F2547" w:rsidP="000F254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70525C" w:rsidRPr="007C794E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AC7617">
        <w:trPr>
          <w:trHeight w:val="713"/>
        </w:trPr>
        <w:tc>
          <w:tcPr>
            <w:tcW w:w="899" w:type="pct"/>
            <w:vAlign w:val="center"/>
          </w:tcPr>
          <w:p w:rsidR="009709E4" w:rsidRPr="007C794E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9709E4" w:rsidRPr="007C794E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vAlign w:val="center"/>
          </w:tcPr>
          <w:p w:rsidR="009709E4" w:rsidRPr="007C794E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9709E4" w:rsidRPr="007C794E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9709E4" w:rsidRPr="007C794E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vAlign w:val="center"/>
          </w:tcPr>
          <w:p w:rsidR="009709E4" w:rsidRPr="007C794E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AC7617">
        <w:trPr>
          <w:trHeight w:val="58"/>
        </w:trPr>
        <w:tc>
          <w:tcPr>
            <w:tcW w:w="899" w:type="pct"/>
            <w:vAlign w:val="center"/>
          </w:tcPr>
          <w:p w:rsidR="001A098E" w:rsidRPr="007C794E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Objetivos</w:t>
            </w:r>
          </w:p>
        </w:tc>
        <w:tc>
          <w:tcPr>
            <w:tcW w:w="850" w:type="pct"/>
          </w:tcPr>
          <w:p w:rsidR="00C349E5" w:rsidRPr="007C794E" w:rsidRDefault="007C794E" w:rsidP="00C349E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54898457"/>
                <w:placeholder>
                  <w:docPart w:val="8909A898E6754D9782422365E1F6866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A16CA3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 Después de la explicación del maestro, el estudiante identificará varios tipos de formularios.</w:t>
                </w:r>
              </w:sdtContent>
            </w:sdt>
          </w:p>
          <w:p w:rsidR="00C349E5" w:rsidRPr="007C794E" w:rsidRDefault="00C349E5" w:rsidP="00C349E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709E4" w:rsidRPr="007C794E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21004F" w:rsidRPr="007C794E" w:rsidRDefault="007C794E" w:rsidP="0021004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-527484335"/>
                <w:placeholder>
                  <w:docPart w:val="6926D636A07B4B5A85DB89A61F6930B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A16CA3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 Al concluir, el estudiante reconocerá varios tipos de formularios y sus usos correspondientes. </w:t>
                </w:r>
              </w:sdtContent>
            </w:sdt>
          </w:p>
          <w:p w:rsidR="009709E4" w:rsidRPr="007C794E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21004F" w:rsidRPr="007C794E" w:rsidRDefault="007C794E" w:rsidP="0021004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-1966335475"/>
                <w:placeholder>
                  <w:docPart w:val="E1C0CA207509427EA103D4249AB12F8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A16CA3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A través de la lectura, el estudiante identificará el argumento y los puntos de vista expresados en una noticia. </w:t>
                </w:r>
              </w:sdtContent>
            </w:sdt>
          </w:p>
          <w:p w:rsidR="009709E4" w:rsidRPr="007C794E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21004F" w:rsidRPr="007C794E" w:rsidRDefault="007C794E" w:rsidP="0021004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-1738933291"/>
                <w:placeholder>
                  <w:docPart w:val="B68EC3A86000401EAA165944E96891FF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A16CA3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 Al concluir, el estudiante presentará información clara y precisa al comp</w:t>
                </w:r>
                <w: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letar diferentes tipos de formu</w:t>
                </w:r>
                <w:r w:rsidR="00A16CA3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larios.</w:t>
                </w:r>
              </w:sdtContent>
            </w:sdt>
          </w:p>
          <w:p w:rsidR="009709E4" w:rsidRPr="007C794E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21004F" w:rsidRPr="007C794E" w:rsidRDefault="007C794E" w:rsidP="0021004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-253354031"/>
                <w:placeholder>
                  <w:docPart w:val="9F050055FED641DBBD370D8E64B7BB12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A16CA3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Al completar el ejercicio, el estudiante redactará un resumen con información clara y precisa sobre una entrevista realizada.</w:t>
                </w:r>
              </w:sdtContent>
            </w:sdt>
          </w:p>
          <w:p w:rsidR="009709E4" w:rsidRPr="007C794E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AC7617">
        <w:trPr>
          <w:trHeight w:val="58"/>
        </w:trPr>
        <w:tc>
          <w:tcPr>
            <w:tcW w:w="899" w:type="pct"/>
            <w:vAlign w:val="center"/>
          </w:tcPr>
          <w:p w:rsidR="007C794E" w:rsidRPr="007C794E" w:rsidRDefault="007C794E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Actividad de 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528635925"/>
              <w:placeholder>
                <w:docPart w:val="1D39086AFD734BC996093EBEB1F3F08F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7C794E" w:rsidRDefault="007C794E">
                <w:r w:rsidRPr="005F3191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Discusión de la asignación</w:t>
                </w:r>
              </w:p>
            </w:sdtContent>
          </w:sdt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398050065"/>
              <w:placeholder>
                <w:docPart w:val="C9351AA4AFEE49E699C4FB1FFA0FA480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7C794E" w:rsidRDefault="007C794E">
                <w:r w:rsidRPr="005F3191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Discusión de la asignación</w:t>
                </w:r>
              </w:p>
            </w:sdtContent>
          </w:sdt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398094737"/>
              <w:placeholder>
                <w:docPart w:val="CAE14553CDDB47D8BAD936BB300D4AE0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7C794E" w:rsidRPr="007C794E" w:rsidRDefault="007C794E" w:rsidP="0021004F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Discusión de la asignación</w:t>
                </w:r>
              </w:p>
            </w:sdtContent>
          </w:sdt>
          <w:p w:rsidR="007C794E" w:rsidRPr="007C794E" w:rsidRDefault="007C794E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Explica: Discutir las noticias </w:t>
            </w:r>
          </w:p>
          <w:p w:rsidR="007C794E" w:rsidRPr="007C794E" w:rsidRDefault="007C794E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7C794E" w:rsidRPr="007C794E" w:rsidRDefault="007C794E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7C794E" w:rsidRPr="007C794E" w:rsidRDefault="007C794E" w:rsidP="007C794E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Explica: Discusión socializada de la asignación.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Cotejo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ortográfico de la asignación</w:t>
            </w:r>
          </w:p>
          <w:p w:rsidR="007C794E" w:rsidRPr="007C794E" w:rsidRDefault="007C794E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7C794E" w:rsidRPr="007C794E" w:rsidRDefault="007C794E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7C794E" w:rsidRPr="007C794E" w:rsidRDefault="007C794E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Explica: Los estudiantes reflexionarán sobre el proceso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realizado al completar los formularios.</w:t>
            </w:r>
          </w:p>
          <w:p w:rsidR="007C794E" w:rsidRPr="007C794E" w:rsidRDefault="007C794E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7C794E">
        <w:trPr>
          <w:trHeight w:val="2357"/>
        </w:trPr>
        <w:tc>
          <w:tcPr>
            <w:tcW w:w="899" w:type="pct"/>
            <w:vAlign w:val="center"/>
          </w:tcPr>
          <w:p w:rsidR="009709E4" w:rsidRPr="007C794E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Actividad de </w:t>
            </w:r>
            <w:r w:rsidR="009709E4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Desarrollo</w:t>
            </w:r>
          </w:p>
        </w:tc>
        <w:tc>
          <w:tcPr>
            <w:tcW w:w="850" w:type="pct"/>
          </w:tcPr>
          <w:p w:rsidR="00B402A6" w:rsidRPr="007C794E" w:rsidRDefault="00B402A6" w:rsidP="007C794E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883686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Después de generar una lista de formularios, se trabajará en grupos pequeños para determinar qué tenían en común estos formularios (ej. nombre, fechas, líneas para respuestas, casillas,…).</w:t>
            </w:r>
          </w:p>
        </w:tc>
        <w:tc>
          <w:tcPr>
            <w:tcW w:w="848" w:type="pct"/>
          </w:tcPr>
          <w:p w:rsidR="00CE1135" w:rsidRDefault="00CB0EB1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</w:t>
            </w:r>
            <w:r w:rsidR="00CE1135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: En “Voltéate y comparte” buscarán las diferencias y similitudes entre los formularios presentados por el maestro.</w:t>
            </w:r>
          </w:p>
          <w:p w:rsidR="007C794E" w:rsidRDefault="007C794E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709E4" w:rsidRPr="007C794E" w:rsidRDefault="00CE1135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Cada pareja deberá identificar el uso principal del formulario que revisan.</w:t>
            </w:r>
          </w:p>
        </w:tc>
        <w:tc>
          <w:tcPr>
            <w:tcW w:w="801" w:type="pct"/>
          </w:tcPr>
          <w:p w:rsidR="009709E4" w:rsidRPr="007C794E" w:rsidRDefault="00CB0EB1" w:rsidP="007C794E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9B2BE9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El estudiante compara y contrasta noticias presentadas en distintos medios (periódico, video en línea o por TV, radio) y analiza el impacto de la noticia en la percepción de la información dependiendo del medio utilizado.</w:t>
            </w:r>
          </w:p>
        </w:tc>
        <w:tc>
          <w:tcPr>
            <w:tcW w:w="801" w:type="pct"/>
          </w:tcPr>
          <w:p w:rsidR="009709E4" w:rsidRPr="007C794E" w:rsidRDefault="00CB0EB1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0F2547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El maestro proveerá formularios en blanco </w:t>
            </w:r>
            <w:r w:rsidR="003038AE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(solicitud de empleo, solicitud de tarjetas de crédito, encuestas, etc.) </w:t>
            </w:r>
            <w:r w:rsidR="000F2547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para que el estudiante pase por el proceso de completarlos.</w:t>
            </w:r>
            <w:r w:rsidR="003038AE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801" w:type="pct"/>
            <w:gridSpan w:val="2"/>
          </w:tcPr>
          <w:p w:rsidR="009709E4" w:rsidRPr="007C794E" w:rsidRDefault="00CB0EB1" w:rsidP="007C794E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0F2547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Redacta u</w:t>
            </w:r>
            <w:r w:rsidR="003038AE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n resumen sobre la conversación que tuvo con sus familiares</w:t>
            </w:r>
            <w:r w:rsidR="000F2547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para explicar por qué es necesario que los formularios sean claros y accesibles para un grupo amplio de personas. El resumen debe incluir una conclusión que se vincule a las declaraciones.</w:t>
            </w:r>
          </w:p>
        </w:tc>
      </w:tr>
      <w:tr w:rsidR="007C794E" w:rsidRPr="007C794E" w:rsidTr="0021004F">
        <w:trPr>
          <w:trHeight w:val="1898"/>
        </w:trPr>
        <w:tc>
          <w:tcPr>
            <w:tcW w:w="899" w:type="pct"/>
            <w:vAlign w:val="center"/>
          </w:tcPr>
          <w:p w:rsidR="009709E4" w:rsidRPr="007C794E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Actividad de </w:t>
            </w:r>
            <w:r w:rsidR="009709E4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Cierre</w:t>
            </w:r>
          </w:p>
        </w:tc>
        <w:tc>
          <w:tcPr>
            <w:tcW w:w="850" w:type="pct"/>
          </w:tcPr>
          <w:p w:rsidR="009709E4" w:rsidRPr="007C794E" w:rsidRDefault="00B402A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21004F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883686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Discusión socializada y aclaración de dudas. </w:t>
            </w:r>
          </w:p>
        </w:tc>
        <w:tc>
          <w:tcPr>
            <w:tcW w:w="848" w:type="pct"/>
          </w:tcPr>
          <w:p w:rsidR="009709E4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9B2BE9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Discusión de ejercicios, preguntas y respuestas.</w:t>
            </w:r>
          </w:p>
        </w:tc>
        <w:tc>
          <w:tcPr>
            <w:tcW w:w="801" w:type="pct"/>
          </w:tcPr>
          <w:p w:rsidR="009B2BE9" w:rsidRPr="007C794E" w:rsidRDefault="00CB0EB1" w:rsidP="007C794E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9B2BE9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Por cada noticia, debe identificar el argumento, los puntos de vista del hablante, el razonamiento y la evidencia presentada.</w:t>
            </w:r>
          </w:p>
          <w:p w:rsidR="009709E4" w:rsidRPr="007C794E" w:rsidRDefault="009709E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709E4" w:rsidRPr="007C794E" w:rsidRDefault="00CB0EB1" w:rsidP="003038A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0F2547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3038AE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Los estudiantes identificarán las diferencias y similitudes entre los documentos que completaron mediante un diagrama de </w:t>
            </w:r>
            <w:proofErr w:type="spellStart"/>
            <w:r w:rsidR="003038AE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Venn</w:t>
            </w:r>
            <w:proofErr w:type="spellEnd"/>
            <w:r w:rsidR="003038AE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.</w:t>
            </w:r>
          </w:p>
        </w:tc>
        <w:tc>
          <w:tcPr>
            <w:tcW w:w="801" w:type="pct"/>
            <w:gridSpan w:val="2"/>
          </w:tcPr>
          <w:p w:rsidR="009709E4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3038AE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Discutirán qué cosas hacen que algunas preguntas sean difíciles de contestar.</w:t>
            </w:r>
          </w:p>
        </w:tc>
      </w:tr>
      <w:tr w:rsidR="007C794E" w:rsidRPr="007C794E" w:rsidTr="00AC7617">
        <w:trPr>
          <w:trHeight w:val="58"/>
        </w:trPr>
        <w:tc>
          <w:tcPr>
            <w:tcW w:w="899" w:type="pct"/>
            <w:vAlign w:val="center"/>
          </w:tcPr>
          <w:p w:rsidR="00686827" w:rsidRPr="007C794E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Avalúos Formativos - Otras evidencias</w:t>
            </w:r>
          </w:p>
        </w:tc>
        <w:tc>
          <w:tcPr>
            <w:tcW w:w="850" w:type="pct"/>
          </w:tcPr>
          <w:p w:rsidR="00686827" w:rsidRPr="007C794E" w:rsidRDefault="007C794E" w:rsidP="0068682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247181103"/>
                <w:placeholder>
                  <w:docPart w:val="97156E572BBB4A7B95ACE7307FD15E01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883686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9B1917" w:rsidRPr="007C794E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9B1917" w:rsidRPr="007C794E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9B1917" w:rsidRPr="007C794E" w:rsidRDefault="007C794E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821565409"/>
                <w:placeholder>
                  <w:docPart w:val="D8FE01AD9CE44886A9C34564D9D62BF3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9B2BE9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9B1917" w:rsidRPr="007C794E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686827" w:rsidRPr="007C794E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B1917" w:rsidRPr="007C794E" w:rsidRDefault="000F254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Diagrama de </w:t>
            </w: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Venn</w:t>
            </w:r>
            <w:proofErr w:type="spellEnd"/>
          </w:p>
          <w:p w:rsidR="00686827" w:rsidRPr="007C794E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9B1917" w:rsidRPr="007C794E" w:rsidRDefault="003038AE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Diagrama de </w:t>
            </w: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Venn</w:t>
            </w:r>
            <w:proofErr w:type="spellEnd"/>
          </w:p>
          <w:p w:rsidR="00686827" w:rsidRPr="007C794E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686827" w:rsidRPr="007C794E" w:rsidRDefault="003038AE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Resumen</w:t>
            </w:r>
          </w:p>
        </w:tc>
      </w:tr>
      <w:tr w:rsidR="007C794E" w:rsidRPr="007C794E" w:rsidTr="00AC7617">
        <w:trPr>
          <w:trHeight w:val="58"/>
        </w:trPr>
        <w:tc>
          <w:tcPr>
            <w:tcW w:w="899" w:type="pct"/>
            <w:vAlign w:val="center"/>
          </w:tcPr>
          <w:p w:rsidR="00AA0738" w:rsidRPr="007C794E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Materiales</w:t>
            </w:r>
          </w:p>
        </w:tc>
        <w:tc>
          <w:tcPr>
            <w:tcW w:w="850" w:type="pct"/>
          </w:tcPr>
          <w:p w:rsidR="0021004F" w:rsidRPr="007C794E" w:rsidRDefault="007C794E" w:rsidP="0021004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119376634"/>
                <w:placeholder>
                  <w:docPart w:val="45AAABB7A3114F5BAEF91357CEFF594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883686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p w:rsidR="00AA0738" w:rsidRPr="007C794E" w:rsidRDefault="0021004F" w:rsidP="0021004F">
            <w:pPr>
              <w:rPr>
                <w:rFonts w:ascii="Arial" w:eastAsia="Times New Roman" w:hAnsi="Arial" w:cs="Arial"/>
                <w:sz w:val="20"/>
                <w:szCs w:val="20"/>
                <w:lang w:val="es-ES_tradnl" w:eastAsia="ja-JP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48" w:type="pct"/>
          </w:tcPr>
          <w:p w:rsidR="0021004F" w:rsidRPr="007C794E" w:rsidRDefault="007C794E" w:rsidP="0021004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344055978"/>
                <w:placeholder>
                  <w:docPart w:val="4ECB61DA41FB4F688E3DB69FF5D09BAE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9B2BE9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Información provista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982507286"/>
              <w:placeholder>
                <w:docPart w:val="7CC674D3DCF743B6B0557F86F9F7767C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1004F" w:rsidRPr="007C794E" w:rsidRDefault="009B2BE9" w:rsidP="0021004F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p w:rsidR="0021004F" w:rsidRPr="007C794E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01" w:type="pct"/>
          </w:tcPr>
          <w:p w:rsidR="00CB0EB1" w:rsidRPr="007C794E" w:rsidRDefault="007C794E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188955473"/>
                <w:placeholder>
                  <w:docPart w:val="BB9F28C380044334B22AE0E73B5239B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0F2547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sdtContent>
            </w:sdt>
          </w:p>
          <w:p w:rsidR="00AA0738" w:rsidRPr="007C794E" w:rsidRDefault="00CB0EB1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  <w:tc>
          <w:tcPr>
            <w:tcW w:w="801" w:type="pct"/>
          </w:tcPr>
          <w:p w:rsidR="00CB0EB1" w:rsidRPr="007C794E" w:rsidRDefault="007C794E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693655327"/>
                <w:placeholder>
                  <w:docPart w:val="2F292B743A31466F87AF50A670D014A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0F2547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Información provista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2074262014"/>
              <w:placeholder>
                <w:docPart w:val="3419F320C436479A839EED772416436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CB0EB1" w:rsidRPr="007C794E" w:rsidRDefault="000F2547" w:rsidP="00CB0EB1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p>
            </w:sdtContent>
          </w:sdt>
          <w:p w:rsidR="00AA0738" w:rsidRPr="007C794E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  <w:tc>
          <w:tcPr>
            <w:tcW w:w="801" w:type="pct"/>
            <w:gridSpan w:val="2"/>
          </w:tcPr>
          <w:p w:rsidR="00A93688" w:rsidRPr="007C794E" w:rsidRDefault="007C794E" w:rsidP="00A9368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497997625"/>
                <w:placeholder>
                  <w:docPart w:val="AA08B66D83A2486F8E3A52DF8077441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3038AE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p w:rsidR="00AA0738" w:rsidRPr="007C794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</w:tr>
      <w:tr w:rsidR="007C794E" w:rsidRPr="007C794E" w:rsidTr="00AC7617">
        <w:trPr>
          <w:trHeight w:val="58"/>
        </w:trPr>
        <w:tc>
          <w:tcPr>
            <w:tcW w:w="899" w:type="pct"/>
            <w:vAlign w:val="center"/>
          </w:tcPr>
          <w:p w:rsidR="00CB0EB1" w:rsidRPr="007C794E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Asignación</w:t>
            </w:r>
          </w:p>
        </w:tc>
        <w:tc>
          <w:tcPr>
            <w:tcW w:w="850" w:type="pct"/>
          </w:tcPr>
          <w:p w:rsidR="00CB0EB1" w:rsidRPr="007C794E" w:rsidRDefault="00CB0EB1" w:rsidP="00CB0EB1">
            <w:pPr>
              <w:rPr>
                <w:rStyle w:val="hps"/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CB0EB1" w:rsidRPr="007C794E" w:rsidRDefault="007C794E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Práctica"/>
                <w:tag w:val="Práctica"/>
                <w:id w:val="-1023476509"/>
                <w:placeholder>
                  <w:docPart w:val="FEA245D525F94196BD5471B9BB9F9E12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9B2BE9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Preparación</w:t>
                </w:r>
              </w:sdtContent>
            </w:sdt>
          </w:p>
          <w:p w:rsidR="00CB0EB1" w:rsidRPr="007C794E" w:rsidRDefault="009B2BE9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Traer noticias de diferentes medios como: TV, periódico, revista, medios electrónicos, entre otros.</w:t>
            </w:r>
          </w:p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CB0EB1" w:rsidRPr="007C794E" w:rsidRDefault="007C794E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Práctica"/>
                <w:tag w:val="Práctica"/>
                <w:id w:val="-550699782"/>
                <w:placeholder>
                  <w:docPart w:val="5B5581B6DCC842F7A443E4BAC2A6F840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9B2BE9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Elaboración</w:t>
                </w:r>
              </w:sdtContent>
            </w:sdt>
          </w:p>
          <w:p w:rsidR="009B2BE9" w:rsidRPr="007C794E" w:rsidRDefault="009B2BE9" w:rsidP="007C794E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El estudiante habla con miembros de su familia sobre encuestas y formularios: Llevará un récord de los formularios, encuestas y solicitudes que haya llenado.</w:t>
            </w:r>
          </w:p>
          <w:p w:rsidR="00CB0EB1" w:rsidRPr="007C794E" w:rsidRDefault="00CB0EB1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CB0EB1" w:rsidRPr="007C794E" w:rsidRDefault="00CB0EB1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CB0EB1" w:rsidRPr="007C794E" w:rsidRDefault="00CB0EB1" w:rsidP="00CB0EB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A93688" w:rsidRPr="007C794E" w:rsidRDefault="00A93688" w:rsidP="00A9368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AC7617">
        <w:trPr>
          <w:trHeight w:val="392"/>
        </w:trPr>
        <w:tc>
          <w:tcPr>
            <w:tcW w:w="899" w:type="pct"/>
          </w:tcPr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Estrategias de instrucción diferenciada</w:t>
            </w:r>
          </w:p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</w:tcPr>
          <w:p w:rsidR="00A93688" w:rsidRPr="007C794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A93688" w:rsidRPr="007C794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A93688" w:rsidRPr="007C794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C794E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A93688" w:rsidRPr="007C794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C794E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A93688" w:rsidRPr="007C794E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93688" w:rsidRPr="007C794E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C794E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C794E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7C794E" w:rsidRDefault="00CB0EB1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C794E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C794E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CB0EB1" w:rsidRPr="007C794E" w:rsidRDefault="00CB0EB1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C794E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C794E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CB0EB1" w:rsidRPr="007C794E" w:rsidRDefault="00CB0EB1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4B45D1" w:rsidRPr="007C794E" w:rsidRDefault="007C794E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L</w:t>
            </w:r>
            <w:r w:rsidR="004B45D1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imitaciones lingüísticas Español: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C794E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C794E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7C794E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C794E" w:rsidRPr="007C794E" w:rsidTr="00CB0EB1">
        <w:trPr>
          <w:trHeight w:val="99"/>
        </w:trPr>
        <w:tc>
          <w:tcPr>
            <w:tcW w:w="899" w:type="pct"/>
          </w:tcPr>
          <w:p w:rsidR="00CB0EB1" w:rsidRPr="007C794E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CB0EB1" w:rsidRPr="007C794E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:rsidR="008A3D29" w:rsidRPr="007C794E" w:rsidRDefault="008A3D29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3B612D" w:rsidRPr="007C794E" w:rsidRDefault="003B612D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3B612D" w:rsidRPr="007C794E" w:rsidRDefault="003B612D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3B612D" w:rsidRPr="007C794E" w:rsidRDefault="003B612D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3B612D" w:rsidRPr="007C794E" w:rsidRDefault="003B612D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3B612D" w:rsidRPr="007C794E" w:rsidRDefault="003B612D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3B612D" w:rsidRPr="007C794E" w:rsidRDefault="003B612D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7C794E" w:rsidRPr="007C794E" w:rsidRDefault="007C794E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7C794E" w:rsidP="007C794E">
      <w:pPr>
        <w:spacing w:after="0" w:line="240" w:lineRule="auto"/>
        <w:jc w:val="center"/>
        <w:rPr>
          <w:rFonts w:ascii="Arial" w:hAnsi="Arial" w:cs="Arial"/>
          <w:sz w:val="20"/>
          <w:szCs w:val="20"/>
          <w:u w:val="single"/>
          <w:lang w:val="es-ES_tradnl"/>
        </w:rPr>
      </w:pPr>
      <w:r w:rsidRPr="007C794E">
        <w:rPr>
          <w:rFonts w:ascii="Arial" w:hAnsi="Arial" w:cs="Arial"/>
          <w:noProof/>
          <w:sz w:val="20"/>
          <w:szCs w:val="20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40D3414" wp14:editId="09939313">
                <wp:simplePos x="0" y="0"/>
                <wp:positionH relativeFrom="column">
                  <wp:posOffset>6789420</wp:posOffset>
                </wp:positionH>
                <wp:positionV relativeFrom="paragraph">
                  <wp:posOffset>-884555</wp:posOffset>
                </wp:positionV>
                <wp:extent cx="4735195" cy="672465"/>
                <wp:effectExtent l="0" t="0" r="2667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794E" w:rsidRDefault="007C794E" w:rsidP="007C794E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7C794E" w:rsidRPr="008B125D" w:rsidRDefault="007C794E" w:rsidP="007C794E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534.6pt;margin-top:-69.65pt;width:372.85pt;height:52.95pt;z-index:25166182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" strokecolor="gray">
                <v:textbox style="mso-fit-shape-to-text:t">
                  <w:txbxContent>
                    <w:p w:rsidR="007C794E" w:rsidRDefault="007C794E" w:rsidP="007C794E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7C794E" w:rsidRPr="008B125D" w:rsidRDefault="007C794E" w:rsidP="007C794E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D44142" w:rsidRPr="007C794E">
        <w:rPr>
          <w:rFonts w:ascii="Arial" w:hAnsi="Arial" w:cs="Arial"/>
          <w:sz w:val="20"/>
          <w:szCs w:val="20"/>
          <w:lang w:val="es-ES_tradnl"/>
        </w:rPr>
        <w:t xml:space="preserve">Título de la unidad: </w:t>
      </w:r>
      <w:r w:rsidR="00D44142" w:rsidRPr="007C794E">
        <w:rPr>
          <w:rFonts w:ascii="Arial" w:hAnsi="Arial" w:cs="Arial"/>
          <w:sz w:val="20"/>
          <w:szCs w:val="20"/>
          <w:u w:val="single"/>
          <w:lang w:val="es-ES_tradnl"/>
        </w:rPr>
        <w:t>7.</w:t>
      </w:r>
      <w:r w:rsidR="00825220" w:rsidRPr="007C794E">
        <w:rPr>
          <w:rFonts w:ascii="Arial" w:hAnsi="Arial" w:cs="Arial"/>
          <w:sz w:val="20"/>
          <w:szCs w:val="20"/>
          <w:u w:val="single"/>
          <w:lang w:val="es-ES_tradnl"/>
        </w:rPr>
        <w:t>6. ¿Qué puedo hacer el</w:t>
      </w:r>
      <w:r w:rsidR="00D44142" w:rsidRPr="007C794E">
        <w:rPr>
          <w:rFonts w:ascii="Arial" w:hAnsi="Arial" w:cs="Arial"/>
          <w:sz w:val="20"/>
          <w:szCs w:val="20"/>
          <w:u w:val="single"/>
          <w:lang w:val="es-ES_tradnl"/>
        </w:rPr>
        <w:t xml:space="preserve"> próximo verano?</w:t>
      </w:r>
      <w:r w:rsidR="008423A5" w:rsidRPr="007C794E">
        <w:rPr>
          <w:rFonts w:ascii="Arial" w:hAnsi="Arial" w:cs="Arial"/>
          <w:sz w:val="20"/>
          <w:szCs w:val="20"/>
          <w:lang w:val="es-ES_tradnl"/>
        </w:rPr>
        <w:tab/>
      </w:r>
      <w:r w:rsidR="008423A5" w:rsidRPr="007C794E">
        <w:rPr>
          <w:rFonts w:ascii="Arial" w:hAnsi="Arial" w:cs="Arial"/>
          <w:sz w:val="20"/>
          <w:szCs w:val="20"/>
          <w:lang w:val="es-ES_tradnl"/>
        </w:rPr>
        <w:tab/>
        <w:t>Semana #: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2018885616"/>
          <w:placeholder>
            <w:docPart w:val="1D7EEC39CB524F6DA2879E84AB2923E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="00D44142" w:rsidRPr="007C794E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>2</w:t>
          </w:r>
        </w:sdtContent>
      </w:sdt>
    </w:p>
    <w:p w:rsidR="008423A5" w:rsidRPr="007C794E" w:rsidRDefault="008423A5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7C794E">
        <w:rPr>
          <w:rFonts w:ascii="Arial" w:hAnsi="Arial" w:cs="Arial"/>
          <w:sz w:val="20"/>
          <w:szCs w:val="20"/>
          <w:lang w:val="es-ES_tradnl"/>
        </w:rPr>
        <w:t xml:space="preserve">Profesor(a): </w:t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1189982115"/>
          <w:placeholder>
            <w:docPart w:val="1D7EEC39CB524F6DA2879E84AB2923E2"/>
          </w:placeholder>
          <w:dropDownList>
            <w:listItem w:value="Choose an item."/>
            <w:listItem w:displayText="Español " w:value="Español "/>
          </w:dropDownList>
        </w:sdtPr>
        <w:sdtContent>
          <w:r w:rsidRPr="007C794E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Español </w:t>
          </w:r>
        </w:sdtContent>
      </w:sdt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  <w:t xml:space="preserve"> </w:t>
      </w:r>
      <w:r w:rsidRPr="007C794E">
        <w:rPr>
          <w:rFonts w:ascii="Arial" w:hAnsi="Arial" w:cs="Arial"/>
          <w:sz w:val="20"/>
          <w:szCs w:val="20"/>
          <w:lang w:val="es-ES_tradnl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1581410985"/>
          <w:placeholder>
            <w:docPart w:val="1D7EEC39CB524F6DA2879E84AB2923E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="00D44142" w:rsidRPr="007C794E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Séptimo </w:t>
          </w:r>
        </w:sdtContent>
      </w:sdt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="00D44142" w:rsidRPr="007C794E">
        <w:rPr>
          <w:rFonts w:ascii="Arial" w:hAnsi="Arial" w:cs="Arial"/>
          <w:sz w:val="20"/>
          <w:szCs w:val="20"/>
          <w:lang w:val="es-ES_tradnl"/>
        </w:rPr>
        <w:t>Fecha</w:t>
      </w:r>
      <w:proofErr w:type="gramStart"/>
      <w:r w:rsidR="00D44142" w:rsidRPr="007C794E">
        <w:rPr>
          <w:rFonts w:ascii="Arial" w:hAnsi="Arial" w:cs="Arial"/>
          <w:sz w:val="20"/>
          <w:szCs w:val="20"/>
          <w:lang w:val="es-ES_tradnl"/>
        </w:rPr>
        <w:t>:_</w:t>
      </w:r>
      <w:proofErr w:type="gramEnd"/>
      <w:r w:rsidR="00D44142" w:rsidRPr="007C794E">
        <w:rPr>
          <w:rFonts w:ascii="Arial" w:hAnsi="Arial" w:cs="Arial"/>
          <w:sz w:val="20"/>
          <w:szCs w:val="20"/>
          <w:lang w:val="es-ES_tradnl"/>
        </w:rPr>
        <w:t>_____________________</w:t>
      </w:r>
      <w:r w:rsidRPr="007C794E">
        <w:rPr>
          <w:rFonts w:ascii="Arial" w:hAnsi="Arial" w:cs="Arial"/>
          <w:sz w:val="20"/>
          <w:szCs w:val="20"/>
          <w:lang w:val="es-ES_tradnl"/>
        </w:rPr>
        <w:t xml:space="preserve"> </w:t>
      </w:r>
    </w:p>
    <w:p w:rsidR="008423A5" w:rsidRPr="007C794E" w:rsidRDefault="008423A5" w:rsidP="008423A5">
      <w:pPr>
        <w:spacing w:after="0" w:line="240" w:lineRule="auto"/>
        <w:rPr>
          <w:rFonts w:ascii="Arial" w:hAnsi="Arial" w:cs="Arial"/>
          <w:sz w:val="20"/>
          <w:szCs w:val="20"/>
          <w:u w:val="single"/>
          <w:lang w:val="es-ES_tradnl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4"/>
        <w:gridCol w:w="3247"/>
        <w:gridCol w:w="3239"/>
        <w:gridCol w:w="3060"/>
        <w:gridCol w:w="3060"/>
        <w:gridCol w:w="2811"/>
        <w:gridCol w:w="248"/>
      </w:tblGrid>
      <w:tr w:rsidR="007C794E" w:rsidRPr="007C794E" w:rsidTr="008423A5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RESULTADOS DESEADOS</w:t>
            </w:r>
          </w:p>
        </w:tc>
      </w:tr>
      <w:tr w:rsidR="007C794E" w:rsidRPr="007C794E" w:rsidTr="00D44142">
        <w:trPr>
          <w:trHeight w:val="187"/>
        </w:trPr>
        <w:tc>
          <w:tcPr>
            <w:tcW w:w="4935" w:type="pct"/>
            <w:gridSpan w:val="6"/>
            <w:tcBorders>
              <w:right w:val="nil"/>
            </w:tcBorders>
            <w:shd w:val="clear" w:color="auto" w:fill="FFFFFF"/>
          </w:tcPr>
          <w:p w:rsidR="008423A5" w:rsidRPr="007C794E" w:rsidRDefault="008423A5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Compresión Duradera (entendimientos claves)</w:t>
            </w:r>
          </w:p>
          <w:p w:rsidR="008423A5" w:rsidRPr="007C794E" w:rsidRDefault="008423A5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Ejemplo: Los estudiantes entenderán que…</w:t>
            </w:r>
          </w:p>
          <w:p w:rsidR="00D44142" w:rsidRPr="007C794E" w:rsidRDefault="00D44142" w:rsidP="00D4414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CD1.  La correspondencia escrita, cartas, correos electrónicos, tienen diferentes propósitos y las respuestas deben dirigirse a alcanzarlo. </w:t>
            </w:r>
          </w:p>
          <w:p w:rsidR="00D44142" w:rsidRPr="007C794E" w:rsidRDefault="00D44142" w:rsidP="00D4414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CD2.  Las preguntas en las encuestas y los cuestionarios se van dirigidas a obtener un tipo de información.</w:t>
            </w:r>
          </w:p>
          <w:p w:rsidR="00D44142" w:rsidRPr="007C794E" w:rsidRDefault="00D44142" w:rsidP="00D4414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CD3.  Las cartas formales e informales tienen diferentes formatos que puedes identificar de acuerdo a su propósito. </w:t>
            </w:r>
          </w:p>
          <w:p w:rsidR="00D44142" w:rsidRPr="007C794E" w:rsidRDefault="00D44142" w:rsidP="00D4414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CD4.  Los escritores revisan su trabajo y consultan a otros durante la revisión y edición.</w:t>
            </w:r>
          </w:p>
        </w:tc>
        <w:tc>
          <w:tcPr>
            <w:tcW w:w="65" w:type="pct"/>
            <w:tcBorders>
              <w:left w:val="nil"/>
            </w:tcBorders>
            <w:shd w:val="clear" w:color="auto" w:fill="FFFFFF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8423A5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EVALUACION DEL APRENDIZAJE</w:t>
            </w:r>
          </w:p>
        </w:tc>
      </w:tr>
      <w:tr w:rsidR="007C794E" w:rsidRPr="007C794E" w:rsidTr="008423A5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8423A5" w:rsidRPr="007C794E" w:rsidRDefault="008423A5" w:rsidP="008423A5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Evaluación </w:t>
            </w: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sumativa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(TD) (proyectos de unidad, exámenes, otros) </w:t>
            </w:r>
            <w:r w:rsidR="00B31FE5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Tarea de Desempeño 1: Recopilar información </w:t>
            </w:r>
          </w:p>
        </w:tc>
      </w:tr>
      <w:tr w:rsidR="007C794E" w:rsidRPr="007C794E" w:rsidTr="008423A5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PLAN DE APRENDIZAJE</w:t>
            </w:r>
          </w:p>
        </w:tc>
      </w:tr>
      <w:tr w:rsidR="007C794E" w:rsidRPr="007C794E" w:rsidTr="008423A5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8423A5" w:rsidRPr="007C794E" w:rsidRDefault="008423A5" w:rsidP="008423A5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Actividades de Aprendizaje Sugeridas:</w:t>
            </w:r>
          </w:p>
        </w:tc>
      </w:tr>
      <w:tr w:rsidR="007C794E" w:rsidRPr="007C794E" w:rsidTr="008423A5">
        <w:trPr>
          <w:trHeight w:val="79"/>
        </w:trPr>
        <w:tc>
          <w:tcPr>
            <w:tcW w:w="899" w:type="pct"/>
            <w:shd w:val="clear" w:color="auto" w:fill="D9E2F3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shd w:val="clear" w:color="auto" w:fill="D9E2F3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Viernes</w:t>
            </w:r>
          </w:p>
        </w:tc>
      </w:tr>
      <w:tr w:rsidR="007C794E" w:rsidRPr="007C794E" w:rsidTr="008423A5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931861932"/>
              <w:placeholder>
                <w:docPart w:val="410517814A9E4B7F8CECF3D7537E370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D44142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213958195"/>
              <w:placeholder>
                <w:docPart w:val="B08A06AB4B7A432ABEFEA681FE7EB08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D44142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043096904"/>
              <w:placeholder>
                <w:docPart w:val="5854BAE3EE714F6DABAD11836A8B159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D44142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819955254"/>
              <w:placeholder>
                <w:docPart w:val="2361BFF46D374EFD98D454952532B02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8423A5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662380839"/>
              <w:placeholder>
                <w:docPart w:val="D44256F845FA406C9C64CB792197DFE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A4414E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456458541"/>
              <w:placeholder>
                <w:docPart w:val="8C3ACD4DAB0A4A1E9A0FD6DFA1133DE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A4414E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2000230736"/>
              <w:placeholder>
                <w:docPart w:val="0C9C8580993B4F85BC67BF5DB289FB6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A4414E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869479818"/>
              <w:placeholder>
                <w:docPart w:val="568F2FA8FB344F138FE30968BF5999B1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8423A5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048380705"/>
              <w:placeholder>
                <w:docPart w:val="A314CD5904FA4BFFA7A62AE47727E95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A4414E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672026673"/>
              <w:placeholder>
                <w:docPart w:val="93E5145D497A490DB1BC620BC42839C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A4414E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456251913"/>
              <w:placeholder>
                <w:docPart w:val="83B13A9C71E24F93BA598B1EBD956A0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A4414E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823624809"/>
              <w:placeholder>
                <w:docPart w:val="14B1AEDC18894A25AA31C5F9CB34C289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8423A5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835729337"/>
              <w:placeholder>
                <w:docPart w:val="086FCEB329E24A09B021CFC6C6C0A59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B31FE5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618716300"/>
              <w:placeholder>
                <w:docPart w:val="CD60AD95040D4AC6B81C50959B39465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B31FE5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574880786"/>
              <w:placeholder>
                <w:docPart w:val="5A8008A0F9FC4535A5BF05A13588E18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B31FE5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172875666"/>
              <w:placeholder>
                <w:docPart w:val="2C810973D2504604BBB7AFEED707AD9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377776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73465457"/>
              <w:placeholder>
                <w:docPart w:val="656775BDF09C4F9EBF9BEA5ECADECFD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B31FE5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675691533"/>
              <w:placeholder>
                <w:docPart w:val="72B7D5F98AEB48758341E23236E63B3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B31FE5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948188464"/>
              <w:placeholder>
                <w:docPart w:val="682CF1839E464A029BCA7B768D3C442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B31FE5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832486569"/>
              <w:placeholder>
                <w:docPart w:val="6AAF189AC3E34F51B58BF89791731E8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8423A5" w:rsidRPr="007C794E" w:rsidRDefault="00377776" w:rsidP="008423A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</w:tc>
      </w:tr>
      <w:tr w:rsidR="007C794E" w:rsidRPr="007C794E" w:rsidTr="001F41AF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B31FE5" w:rsidRPr="007C794E" w:rsidRDefault="00B31FE5" w:rsidP="00B31FE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B31FE5" w:rsidRPr="007C794E" w:rsidRDefault="00B31FE5" w:rsidP="00B31FE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B31FE5" w:rsidRPr="007C794E" w:rsidRDefault="00B31FE5" w:rsidP="00B31F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B31FE5" w:rsidRPr="007C794E" w:rsidRDefault="00B31FE5" w:rsidP="00B31FE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B31FE5" w:rsidRPr="007C794E" w:rsidRDefault="00B31FE5" w:rsidP="00B31F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B31FE5" w:rsidRPr="007C794E" w:rsidRDefault="00B31FE5" w:rsidP="00B31FE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B31FE5" w:rsidRPr="007C794E" w:rsidRDefault="00B31FE5" w:rsidP="00B31F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377776" w:rsidRPr="007C794E" w:rsidRDefault="00B31FE5" w:rsidP="00B31FE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  <w:r w:rsidR="00377776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ª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="00377776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7.LI.ICI.8</w:t>
            </w:r>
          </w:p>
          <w:p w:rsidR="00B31FE5" w:rsidRPr="007C794E" w:rsidRDefault="00B31FE5" w:rsidP="00B31F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B31FE5" w:rsidRPr="007C794E" w:rsidRDefault="00B31FE5" w:rsidP="00B31FE5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B31FE5" w:rsidRPr="007C794E" w:rsidRDefault="00B31FE5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ª, </w:t>
            </w:r>
            <w:r w:rsidR="00377776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7.LI.ICI.8</w:t>
            </w:r>
          </w:p>
        </w:tc>
      </w:tr>
      <w:tr w:rsidR="007C794E" w:rsidRPr="007C794E" w:rsidTr="008423A5">
        <w:trPr>
          <w:trHeight w:val="713"/>
        </w:trPr>
        <w:tc>
          <w:tcPr>
            <w:tcW w:w="899" w:type="pct"/>
            <w:vAlign w:val="center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vAlign w:val="center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vAlign w:val="center"/>
          </w:tcPr>
          <w:p w:rsidR="008423A5" w:rsidRPr="007C794E" w:rsidRDefault="008423A5" w:rsidP="008423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8423A5">
        <w:trPr>
          <w:trHeight w:val="58"/>
        </w:trPr>
        <w:tc>
          <w:tcPr>
            <w:tcW w:w="899" w:type="pct"/>
            <w:vAlign w:val="center"/>
          </w:tcPr>
          <w:p w:rsidR="008423A5" w:rsidRPr="007C794E" w:rsidRDefault="008423A5" w:rsidP="008423A5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Objetivos</w:t>
            </w:r>
          </w:p>
        </w:tc>
        <w:tc>
          <w:tcPr>
            <w:tcW w:w="850" w:type="pct"/>
          </w:tcPr>
          <w:p w:rsidR="008423A5" w:rsidRPr="007C794E" w:rsidRDefault="007C794E" w:rsidP="008423A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-1025790597"/>
                <w:placeholder>
                  <w:docPart w:val="FF9305DFCDC44779B0B3043C5F10738E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E17677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 Al concluir, el estudiante construirá preguntas para recopilar información.</w:t>
                </w:r>
              </w:sdtContent>
            </w:sdt>
          </w:p>
          <w:p w:rsidR="008423A5" w:rsidRPr="007C794E" w:rsidRDefault="008423A5" w:rsidP="008423A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8423A5" w:rsidRPr="007C794E" w:rsidRDefault="007C794E" w:rsidP="008423A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-1359430049"/>
                <w:placeholder>
                  <w:docPart w:val="586AA4BAC4E748FB9D310FB907C0527C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6D5CE4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 Al presentar una situación, el estudiante creará un cuestionario para recopilar información para propósitos específicos.</w:t>
                </w:r>
              </w:sdtContent>
            </w:sdt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8423A5" w:rsidRPr="007C794E" w:rsidRDefault="007C794E" w:rsidP="008423A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-1685115345"/>
                <w:placeholder>
                  <w:docPart w:val="26129AD4FA554DC98114FF511AB58564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6D5CE4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Al presentar una situación, el estudiante interpretará los resultados de un cuestionario para  presentar hallazgos.</w:t>
                </w:r>
              </w:sdtContent>
            </w:sdt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8423A5" w:rsidRPr="007C794E" w:rsidRDefault="007C794E" w:rsidP="008423A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373977027"/>
                <w:placeholder>
                  <w:docPart w:val="857BF39728B24A78A64B2B11A862310E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6D5CE4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Al completar el ejercicio, el estudiante analizará las declaraciones específicas de un texto informativo (cuestionario).</w:t>
                </w:r>
              </w:sdtContent>
            </w:sdt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8423A5" w:rsidRPr="007C794E" w:rsidRDefault="007C794E" w:rsidP="008423A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alias w:val="Situaciones Objetivos específicos"/>
                <w:tag w:val="Objetivos específicos"/>
                <w:id w:val="-707635765"/>
                <w:placeholder>
                  <w:docPart w:val="EE03A4972F994ADAA7997310CD5390B6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6D5CE4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 xml:space="preserve"> Al discutir el trabajo informativo, el estudiante redactará un resumen sobre las declaraciones específicas de un texto informativo. </w:t>
                </w:r>
              </w:sdtContent>
            </w:sdt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8423A5">
        <w:trPr>
          <w:trHeight w:val="58"/>
        </w:trPr>
        <w:tc>
          <w:tcPr>
            <w:tcW w:w="899" w:type="pct"/>
            <w:vAlign w:val="center"/>
          </w:tcPr>
          <w:p w:rsidR="008423A5" w:rsidRPr="007C794E" w:rsidRDefault="008423A5" w:rsidP="008423A5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Actividad de Inicio</w:t>
            </w:r>
          </w:p>
        </w:tc>
        <w:tc>
          <w:tcPr>
            <w:tcW w:w="850" w:type="pct"/>
          </w:tcPr>
          <w:p w:rsidR="004C47C1" w:rsidRPr="007C794E" w:rsidRDefault="008423A5" w:rsidP="007C794E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Explica: </w:t>
            </w:r>
            <w:r w:rsidR="004C47C1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Tarea de Desempeño 1: </w:t>
            </w:r>
            <w:r w:rsidR="004C47C1"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Recopilar información</w:t>
            </w:r>
          </w:p>
          <w:p w:rsidR="008423A5" w:rsidRPr="007C794E" w:rsidRDefault="00D44142" w:rsidP="007C794E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Haga que los estudiantes le pregunten a tres compañeros lo siguiente: ¿Qué harás el verano próximo? Cada estudiante debe dar una respuesta breve que el entrevistador anotará. (Por ejemplo: “Voy a visitar a mis abuelos.” o “Voy a buscar trabajo.” o “Voy a Florida con mi tía.”)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189498002"/>
              <w:placeholder>
                <w:docPart w:val="39523B27D1A54DC192713B9FEDE079C4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8423A5" w:rsidRPr="007C794E" w:rsidRDefault="00E17677" w:rsidP="008423A5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Repaso de la clase anterior</w:t>
                </w:r>
              </w:p>
            </w:sdtContent>
          </w:sdt>
          <w:p w:rsidR="004C47C1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Explica: </w:t>
            </w:r>
            <w:r w:rsidR="004C47C1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Tarea de desempeño 1: Recopilar información </w:t>
            </w:r>
          </w:p>
          <w:p w:rsidR="007C794E" w:rsidRDefault="007C794E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A4414E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Proceso de redactar preguntas</w:t>
            </w:r>
            <w:r w:rsidR="00B31FE5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.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970825422"/>
              <w:placeholder>
                <w:docPart w:val="B97D8812F9DB4492A9FEB9415468552C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8423A5" w:rsidRPr="007C794E" w:rsidRDefault="0013604E" w:rsidP="008423A5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Conversación Socializada</w:t>
                </w:r>
              </w:p>
            </w:sdtContent>
          </w:sdt>
          <w:p w:rsidR="00A20D63" w:rsidRPr="007C794E" w:rsidRDefault="0013604E" w:rsidP="0013604E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Explicación:</w:t>
            </w:r>
            <w:r w:rsidR="00377776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Tarea de desempeño 1: Recopilar información</w:t>
            </w:r>
          </w:p>
          <w:p w:rsidR="007C794E" w:rsidRDefault="007C794E" w:rsidP="007C794E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3604E" w:rsidRPr="007C794E" w:rsidRDefault="0013604E" w:rsidP="007C794E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El estudiante, con apoyo y modelaje del maestro, repasa los pasos del “Proceso de escritura”: torbellino de ideas, planificación, borrador, revisión, segundo borrador, edición, versión final y publicación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96140652"/>
              <w:placeholder>
                <w:docPart w:val="19B6CFCFAE364945BE2DFA5960632FA2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8423A5" w:rsidRPr="007C794E" w:rsidRDefault="00F43174" w:rsidP="008423A5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Conversación Socializada</w:t>
                </w:r>
              </w:p>
            </w:sdtContent>
          </w:sdt>
          <w:p w:rsidR="00B31FE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Explica:</w:t>
            </w:r>
            <w:r w:rsidR="00377776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Tarea de desempeño 1: Recopilar información</w:t>
            </w:r>
          </w:p>
          <w:p w:rsidR="00A20D63" w:rsidRPr="007C794E" w:rsidRDefault="00A20D63" w:rsidP="00A20D63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Los estudiantes tabularán y analizarán el cuestionario.</w:t>
            </w:r>
          </w:p>
          <w:p w:rsidR="00A20D63" w:rsidRPr="007C794E" w:rsidRDefault="00A20D63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8423A5" w:rsidRPr="007C794E" w:rsidRDefault="007C794E" w:rsidP="00B31FE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893960997"/>
                <w:placeholder>
                  <w:docPart w:val="7D785A972F574C448E279E50924984E6"/>
                </w:placeholder>
                <w:dropDownList>
                  <w:listItem w:value="Choose an item."/>
                  <w:listItem w:displayText="Exploración" w:value="Exploración"/>
                  <w:listItem w:displayText="Presentación del tema" w:value="Presentación del tema"/>
                  <w:listItem w:displayText="Discusión de la asignación" w:value="Discusión de la asignación"/>
                  <w:listItem w:displayText="Repaso de la clase anterior" w:value="Repaso de la clase anterior"/>
                  <w:listItem w:displayText="Introducción: destrezas o temas" w:value="Introducción: destrezas o temas"/>
                  <w:listItem w:displayText="Discusión del vocabulario" w:value="Discusión del vocabulario"/>
                  <w:listItem w:displayText="Discusión de una noticia" w:value="Discusión de una noticia"/>
                  <w:listItem w:displayText="Presentación de ejercicios" w:value="Presentación de ejercicios"/>
                  <w:listItem w:displayText="Conversación Socializada" w:value="Conversación Socializada"/>
                  <w:listItem w:displayText="Actividad de Avalúo" w:value="Actividad de Avalúo"/>
                  <w:listItem w:displayText="Objetivos del aprendizaje y expectativas" w:value="Objetivos del aprendizaje y expectativas"/>
                  <w:listItem w:displayText="Preguntas abiertas" w:value="Preguntas abiertas"/>
                  <w:listItem w:displayText="Reflexión diaria" w:value="Reflexión diaria"/>
                </w:dropDownList>
              </w:sdtPr>
              <w:sdtContent>
                <w:r w:rsidR="00B31FE5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Conversación Socializada</w:t>
                </w:r>
              </w:sdtContent>
            </w:sdt>
            <w:r w:rsidR="00B31FE5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proofErr w:type="gramStart"/>
            <w:r w:rsidR="00B31FE5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sobre</w:t>
            </w:r>
            <w:proofErr w:type="gramEnd"/>
            <w:r w:rsidR="00B31FE5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el trabajo realizado hasta </w:t>
            </w:r>
            <w:r w:rsidR="00B31FE5"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el momento.</w:t>
            </w:r>
            <w:r w:rsidR="00377776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Tarea de desempeño 1: Recopilar información</w:t>
            </w:r>
          </w:p>
        </w:tc>
      </w:tr>
      <w:tr w:rsidR="007C794E" w:rsidRPr="007C794E" w:rsidTr="008423A5">
        <w:trPr>
          <w:trHeight w:val="58"/>
        </w:trPr>
        <w:tc>
          <w:tcPr>
            <w:tcW w:w="899" w:type="pct"/>
            <w:vAlign w:val="center"/>
          </w:tcPr>
          <w:p w:rsidR="008423A5" w:rsidRPr="007C794E" w:rsidRDefault="008423A5" w:rsidP="008423A5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Actividad de Desarrollo</w:t>
            </w:r>
          </w:p>
        </w:tc>
        <w:tc>
          <w:tcPr>
            <w:tcW w:w="850" w:type="pct"/>
          </w:tcPr>
          <w:p w:rsidR="008423A5" w:rsidRPr="007C794E" w:rsidRDefault="008423A5" w:rsidP="007C794E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D44142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El maestro explica y el estudiante practica cómo hacer preguntas para desarrollar un cuestionario.</w:t>
            </w:r>
          </w:p>
        </w:tc>
        <w:tc>
          <w:tcPr>
            <w:tcW w:w="848" w:type="pct"/>
          </w:tcPr>
          <w:p w:rsidR="008423A5" w:rsidRDefault="008423A5" w:rsidP="007C794E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E17677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F43174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Haga que </w:t>
            </w:r>
            <w:r w:rsidR="00E17677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F43174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el grupo cree una encuesta  o cuestionario con  las </w:t>
            </w:r>
            <w:r w:rsidR="00E17677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preguntas</w:t>
            </w:r>
            <w:r w:rsidR="00F43174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generadas en la clase anterior.</w:t>
            </w:r>
          </w:p>
          <w:p w:rsidR="007C794E" w:rsidRPr="007C794E" w:rsidRDefault="007C794E" w:rsidP="007C794E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20D63" w:rsidRPr="007C794E" w:rsidRDefault="00A20D63" w:rsidP="007C794E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La versión final de las preguntas será evaluada por su especificidad, gramática, organización y legibilidad.</w:t>
            </w:r>
          </w:p>
        </w:tc>
        <w:tc>
          <w:tcPr>
            <w:tcW w:w="801" w:type="pct"/>
          </w:tcPr>
          <w:p w:rsidR="008423A5" w:rsidRPr="007C794E" w:rsidRDefault="008423A5" w:rsidP="007C794E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</w:t>
            </w:r>
            <w:r w:rsidR="00A20D63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: Los estudiantes revisarán y editarán el cuestionario.</w:t>
            </w:r>
          </w:p>
        </w:tc>
        <w:tc>
          <w:tcPr>
            <w:tcW w:w="801" w:type="pct"/>
          </w:tcPr>
          <w:p w:rsidR="00A20D63" w:rsidRPr="007C794E" w:rsidRDefault="008423A5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F43174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A20D63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Los estudiantes redactarán un informe sobre el proceso de crear y administrar el cuestionario.</w:t>
            </w:r>
          </w:p>
          <w:p w:rsidR="00A20D63" w:rsidRPr="007C794E" w:rsidRDefault="00A20D63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8423A5" w:rsidRPr="007C794E" w:rsidRDefault="008423A5" w:rsidP="007C794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A20D63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Los estudiantes redactarán un breve resumen de la información recopilada en el cuestionario.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8423A5">
        <w:trPr>
          <w:trHeight w:val="1898"/>
        </w:trPr>
        <w:tc>
          <w:tcPr>
            <w:tcW w:w="899" w:type="pct"/>
            <w:vAlign w:val="center"/>
          </w:tcPr>
          <w:p w:rsidR="008423A5" w:rsidRPr="007C794E" w:rsidRDefault="008423A5" w:rsidP="008423A5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Actividad de Cierre</w:t>
            </w:r>
          </w:p>
        </w:tc>
        <w:tc>
          <w:tcPr>
            <w:tcW w:w="850" w:type="pct"/>
          </w:tcPr>
          <w:p w:rsidR="008423A5" w:rsidRPr="007C794E" w:rsidRDefault="008423A5" w:rsidP="009831B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Explica: </w:t>
            </w:r>
            <w:r w:rsidR="00D44142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Haga que cada estudiante genere de 8-10 preguntas para cada una de las tres actividades de verano que contestaron en la actividad de inicio y que las organice en un orden lógico. (</w:t>
            </w:r>
            <w:proofErr w:type="gramStart"/>
            <w:r w:rsidR="00D44142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ej</w:t>
            </w:r>
            <w:proofErr w:type="gramEnd"/>
            <w:r w:rsidR="00D44142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. “¿Dónde viven tus abuelos?”, ¿Cuántos años tienen tus abuelos?”, “¿Qué actividades harás con ellos?” o “¿Has trabajado en veranos anteriores?”, </w:t>
            </w:r>
            <w:r w:rsid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“¿Cuánto 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>te</w:t>
            </w:r>
            <w:r w:rsidR="00D44142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pagan?”, “¿Están interesados en contratar a más personas en tu trabajo?”,….).</w:t>
            </w:r>
          </w:p>
        </w:tc>
        <w:tc>
          <w:tcPr>
            <w:tcW w:w="848" w:type="pct"/>
          </w:tcPr>
          <w:p w:rsidR="00E17677" w:rsidRPr="007C794E" w:rsidRDefault="008423A5" w:rsidP="009831B6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E17677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F43174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Una vez completado el cuestionario </w:t>
            </w:r>
            <w:r w:rsidR="00E17677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haga que los estudiantes se reúnan en grupos pequeños para que discutan los puntos fuertes y débiles de los cuestionarios que recibieron. (“Tres de las preguntas pedían la misma información.”, “La mayoría de tus preguntas se contestaban con sí o no.”, “Algunas de tus preguntas me hicieron reconsiderar mis planes.”)</w:t>
            </w:r>
          </w:p>
          <w:p w:rsidR="00E17677" w:rsidRPr="007C794E" w:rsidRDefault="00E17677" w:rsidP="009831B6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Cada grupo presentará sus conclusiones a la clase.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F43174" w:rsidRPr="007C794E" w:rsidRDefault="008423A5" w:rsidP="009831B6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A4414E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F43174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Los estudiantes distribuirán </w:t>
            </w:r>
            <w:r w:rsidR="006D5CE4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el cuestionario </w:t>
            </w:r>
            <w:r w:rsidR="00F43174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entre sus compañeros de escuela para recopilar información sobre los planes de verano.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F43174" w:rsidRPr="007C794E" w:rsidRDefault="008423A5" w:rsidP="00F4317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F43174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A20D63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Revisión y edición del informe mediante lista de cotejo.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Explica:</w:t>
            </w:r>
            <w:r w:rsidR="00A20D63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Discusión y entrega de los trabajos realizados.</w:t>
            </w:r>
            <w:r w:rsidR="00B31FE5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Entregarán: cuestionario, informe y resumen. </w:t>
            </w:r>
            <w:r w:rsidR="00A20D63"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</w:tc>
      </w:tr>
      <w:tr w:rsidR="007C794E" w:rsidRPr="007C794E" w:rsidTr="008423A5">
        <w:trPr>
          <w:trHeight w:val="58"/>
        </w:trPr>
        <w:tc>
          <w:tcPr>
            <w:tcW w:w="899" w:type="pct"/>
            <w:vAlign w:val="center"/>
          </w:tcPr>
          <w:p w:rsidR="008423A5" w:rsidRPr="007C794E" w:rsidRDefault="008423A5" w:rsidP="008423A5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Avalúos Formativos - Otras evidencias</w:t>
            </w:r>
          </w:p>
        </w:tc>
        <w:tc>
          <w:tcPr>
            <w:tcW w:w="850" w:type="pct"/>
          </w:tcPr>
          <w:p w:rsidR="008423A5" w:rsidRPr="007C794E" w:rsidRDefault="007C794E" w:rsidP="008423A5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498799404"/>
                <w:placeholder>
                  <w:docPart w:val="C3F420AE567547C78B5EEA9070DF6625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D44142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8423A5" w:rsidRPr="007C794E" w:rsidRDefault="007C794E" w:rsidP="008423A5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845811739"/>
                <w:placeholder>
                  <w:docPart w:val="93DF6A61A3964B859E31C32A107A3B75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A4414E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8423A5" w:rsidRPr="007C794E" w:rsidRDefault="00A4414E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Lista de cotejo de planificación y revisión (Ver anejos)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</w:p>
          <w:p w:rsidR="008423A5" w:rsidRPr="007C794E" w:rsidRDefault="00A20D63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Informe</w:t>
            </w:r>
          </w:p>
          <w:p w:rsidR="006D5CE4" w:rsidRPr="007C794E" w:rsidRDefault="006D5CE4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Lista de cotejo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8423A5" w:rsidRPr="007C794E" w:rsidRDefault="006D5CE4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Resumen</w:t>
            </w:r>
          </w:p>
        </w:tc>
      </w:tr>
      <w:tr w:rsidR="007C794E" w:rsidRPr="007C794E" w:rsidTr="008423A5">
        <w:trPr>
          <w:trHeight w:val="58"/>
        </w:trPr>
        <w:tc>
          <w:tcPr>
            <w:tcW w:w="899" w:type="pct"/>
            <w:vAlign w:val="center"/>
          </w:tcPr>
          <w:p w:rsidR="008423A5" w:rsidRPr="007C794E" w:rsidRDefault="008423A5" w:rsidP="008423A5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Materiales</w:t>
            </w:r>
          </w:p>
        </w:tc>
        <w:tc>
          <w:tcPr>
            <w:tcW w:w="850" w:type="pct"/>
          </w:tcPr>
          <w:p w:rsidR="008423A5" w:rsidRPr="007C794E" w:rsidRDefault="008423A5" w:rsidP="008423A5">
            <w:pPr>
              <w:rPr>
                <w:rFonts w:ascii="Arial" w:eastAsia="Times New Roman" w:hAnsi="Arial" w:cs="Arial"/>
                <w:sz w:val="20"/>
                <w:szCs w:val="20"/>
                <w:lang w:val="es-ES_tradnl" w:eastAsia="ja-JP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48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01" w:type="pct"/>
          </w:tcPr>
          <w:p w:rsidR="008423A5" w:rsidRPr="007C794E" w:rsidRDefault="007C794E" w:rsidP="008423A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565652721"/>
                <w:placeholder>
                  <w:docPart w:val="1D359B657EE349409D14810F8D0E536D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A4414E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01" w:type="pct"/>
          </w:tcPr>
          <w:p w:rsidR="008423A5" w:rsidRPr="007C794E" w:rsidRDefault="007C794E" w:rsidP="008423A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445272291"/>
                <w:placeholder>
                  <w:docPart w:val="FC433CE35FBA4FB78FD5ADF811405B85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B31FE5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  <w:tc>
          <w:tcPr>
            <w:tcW w:w="801" w:type="pct"/>
            <w:gridSpan w:val="2"/>
          </w:tcPr>
          <w:p w:rsidR="008423A5" w:rsidRPr="007C794E" w:rsidRDefault="007C794E" w:rsidP="008423A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631626556"/>
                <w:placeholder>
                  <w:docPart w:val="1C9195E40B0E4A6B8CC2E2E24C9BE5C4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B31FE5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</w:tr>
      <w:tr w:rsidR="007C794E" w:rsidRPr="007C794E" w:rsidTr="008423A5">
        <w:trPr>
          <w:trHeight w:val="58"/>
        </w:trPr>
        <w:tc>
          <w:tcPr>
            <w:tcW w:w="899" w:type="pct"/>
            <w:vAlign w:val="center"/>
          </w:tcPr>
          <w:p w:rsidR="008423A5" w:rsidRPr="007C794E" w:rsidRDefault="008423A5" w:rsidP="008423A5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Asignación</w:t>
            </w:r>
          </w:p>
        </w:tc>
        <w:tc>
          <w:tcPr>
            <w:tcW w:w="850" w:type="pct"/>
          </w:tcPr>
          <w:p w:rsidR="008423A5" w:rsidRPr="007C794E" w:rsidRDefault="008423A5" w:rsidP="008423A5">
            <w:pPr>
              <w:rPr>
                <w:rStyle w:val="hps"/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8423A5">
        <w:trPr>
          <w:trHeight w:val="392"/>
        </w:trPr>
        <w:tc>
          <w:tcPr>
            <w:tcW w:w="899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9831B6" w:rsidRDefault="009831B6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9831B6" w:rsidRDefault="009831B6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gridSpan w:val="2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381359687"/>
              <w:placeholder>
                <w:docPart w:val="8AFC760CDA7D427282AACC0843E083CA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423A5" w:rsidRPr="007C794E" w:rsidRDefault="008423A5" w:rsidP="008423A5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  <w:p w:rsidR="009831B6" w:rsidRDefault="009831B6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C794E" w:rsidRPr="007C794E" w:rsidTr="008423A5">
        <w:trPr>
          <w:trHeight w:val="99"/>
        </w:trPr>
        <w:tc>
          <w:tcPr>
            <w:tcW w:w="899" w:type="pct"/>
          </w:tcPr>
          <w:p w:rsidR="008423A5" w:rsidRPr="007C794E" w:rsidRDefault="008423A5" w:rsidP="008423A5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8423A5" w:rsidRPr="007C794E" w:rsidRDefault="008423A5" w:rsidP="008423A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:rsidR="008423A5" w:rsidRPr="007C794E" w:rsidRDefault="008423A5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Default="008423A5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9831B6" w:rsidRDefault="009831B6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9831B6" w:rsidRDefault="009831B6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9831B6" w:rsidRDefault="009831B6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9831B6" w:rsidRDefault="009831B6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9831B6" w:rsidRPr="007C794E" w:rsidRDefault="009831B6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8423A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8423A5" w:rsidRPr="007C794E" w:rsidRDefault="008423A5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1F41AF" w:rsidRPr="007C794E" w:rsidRDefault="001F41AF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1F41AF" w:rsidRPr="007C794E" w:rsidRDefault="001F41AF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1F41AF" w:rsidRPr="007C794E" w:rsidRDefault="001F41AF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1F41AF" w:rsidRPr="007C794E" w:rsidRDefault="001F41AF" w:rsidP="00BD0025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1F41AF" w:rsidRPr="007C794E" w:rsidRDefault="001F41AF" w:rsidP="001F41AF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  <w:lang w:val="es-ES_tradnl"/>
        </w:rPr>
      </w:pPr>
      <w:r w:rsidRPr="007C794E">
        <w:rPr>
          <w:rFonts w:ascii="Arial" w:hAnsi="Arial" w:cs="Arial"/>
          <w:noProof/>
          <w:sz w:val="20"/>
          <w:szCs w:val="20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3576B33" wp14:editId="7BB86E5F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794E" w:rsidRDefault="007C794E" w:rsidP="001F41AF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7C794E" w:rsidRPr="008B125D" w:rsidRDefault="007C794E" w:rsidP="001F41AF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564.3pt;margin-top:-66.85pt;width:372.85pt;height:52.95pt;z-index:25165977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" strokecolor="gray">
                <v:textbox style="mso-fit-shape-to-text:t">
                  <w:txbxContent>
                    <w:p w:rsidR="007C794E" w:rsidRDefault="007C794E" w:rsidP="001F41AF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7C794E" w:rsidRPr="008B125D" w:rsidRDefault="007C794E" w:rsidP="001F41AF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7C794E">
        <w:rPr>
          <w:rFonts w:ascii="Arial" w:hAnsi="Arial" w:cs="Arial"/>
          <w:sz w:val="20"/>
          <w:szCs w:val="20"/>
          <w:lang w:val="es-ES_tradnl"/>
        </w:rPr>
        <w:t xml:space="preserve">Título de la Unidad: </w:t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>7.6. ¿Qué puedo hacer el próximo verano?</w:t>
      </w:r>
      <w:r w:rsidRPr="007C794E">
        <w:rPr>
          <w:rFonts w:ascii="Arial" w:hAnsi="Arial" w:cs="Arial"/>
          <w:sz w:val="20"/>
          <w:szCs w:val="20"/>
          <w:lang w:val="es-ES_tradnl"/>
        </w:rPr>
        <w:t xml:space="preserve">  </w:t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  <w:t>Semana #: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1053164091"/>
          <w:placeholder>
            <w:docPart w:val="C0DCD9D71EA64B6999CDFB4AFEC8A837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Pr="007C794E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>3</w:t>
          </w:r>
        </w:sdtContent>
      </w:sdt>
    </w:p>
    <w:p w:rsidR="001F41AF" w:rsidRPr="007C794E" w:rsidRDefault="001F41AF" w:rsidP="001F41AF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1F41AF" w:rsidRPr="007C794E" w:rsidRDefault="001F41AF" w:rsidP="001F41AF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7C794E">
        <w:rPr>
          <w:rFonts w:ascii="Arial" w:hAnsi="Arial" w:cs="Arial"/>
          <w:sz w:val="20"/>
          <w:szCs w:val="20"/>
          <w:lang w:val="es-ES_tradnl"/>
        </w:rPr>
        <w:t xml:space="preserve">Profesor(a): </w:t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575897164"/>
          <w:placeholder>
            <w:docPart w:val="C0DCD9D71EA64B6999CDFB4AFEC8A837"/>
          </w:placeholder>
          <w:dropDownList>
            <w:listItem w:value="Choose an item."/>
            <w:listItem w:displayText="Español " w:value="Español "/>
          </w:dropDownList>
        </w:sdtPr>
        <w:sdtContent>
          <w:r w:rsidRPr="007C794E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Español </w:t>
          </w:r>
        </w:sdtContent>
      </w:sdt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  <w:t xml:space="preserve"> </w:t>
      </w:r>
      <w:r w:rsidRPr="007C794E">
        <w:rPr>
          <w:rFonts w:ascii="Arial" w:hAnsi="Arial" w:cs="Arial"/>
          <w:sz w:val="20"/>
          <w:szCs w:val="20"/>
          <w:lang w:val="es-ES_tradnl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1060675341"/>
          <w:placeholder>
            <w:docPart w:val="C0DCD9D71EA64B6999CDFB4AFEC8A837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Pr="007C794E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Séptimo </w:t>
          </w:r>
        </w:sdtContent>
      </w:sdt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="00CB0AC0" w:rsidRPr="007C794E">
        <w:rPr>
          <w:rFonts w:ascii="Arial" w:hAnsi="Arial" w:cs="Arial"/>
          <w:sz w:val="20"/>
          <w:szCs w:val="20"/>
          <w:lang w:val="es-ES_tradnl"/>
        </w:rPr>
        <w:t>Fecha</w:t>
      </w:r>
      <w:proofErr w:type="gramStart"/>
      <w:r w:rsidR="00CB0AC0" w:rsidRPr="007C794E">
        <w:rPr>
          <w:rFonts w:ascii="Arial" w:hAnsi="Arial" w:cs="Arial"/>
          <w:sz w:val="20"/>
          <w:szCs w:val="20"/>
          <w:lang w:val="es-ES_tradnl"/>
        </w:rPr>
        <w:t>:</w:t>
      </w:r>
      <w:r w:rsidRPr="007C794E">
        <w:rPr>
          <w:rFonts w:ascii="Arial" w:hAnsi="Arial" w:cs="Arial"/>
          <w:sz w:val="20"/>
          <w:szCs w:val="20"/>
          <w:lang w:val="es-ES_tradnl"/>
        </w:rPr>
        <w:t>_</w:t>
      </w:r>
      <w:proofErr w:type="gramEnd"/>
      <w:r w:rsidRPr="007C794E">
        <w:rPr>
          <w:rFonts w:ascii="Arial" w:hAnsi="Arial" w:cs="Arial"/>
          <w:sz w:val="20"/>
          <w:szCs w:val="20"/>
          <w:lang w:val="es-ES_tradnl"/>
        </w:rPr>
        <w:t>__________________</w:t>
      </w:r>
    </w:p>
    <w:p w:rsidR="001F41AF" w:rsidRPr="007C794E" w:rsidRDefault="001F41AF" w:rsidP="001F41AF">
      <w:pPr>
        <w:spacing w:after="0" w:line="240" w:lineRule="auto"/>
        <w:rPr>
          <w:rFonts w:ascii="Arial" w:hAnsi="Arial" w:cs="Arial"/>
          <w:sz w:val="20"/>
          <w:szCs w:val="20"/>
          <w:u w:val="single"/>
          <w:lang w:val="es-ES_tradnl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4"/>
        <w:gridCol w:w="3247"/>
        <w:gridCol w:w="3239"/>
        <w:gridCol w:w="3060"/>
        <w:gridCol w:w="3060"/>
        <w:gridCol w:w="2788"/>
        <w:gridCol w:w="271"/>
      </w:tblGrid>
      <w:tr w:rsidR="007C794E" w:rsidRPr="007C794E" w:rsidTr="001F41AF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RESULTADOS DESEADOS</w:t>
            </w:r>
          </w:p>
        </w:tc>
      </w:tr>
      <w:tr w:rsidR="007C794E" w:rsidRPr="007C794E" w:rsidTr="001F41AF">
        <w:trPr>
          <w:trHeight w:val="187"/>
        </w:trPr>
        <w:tc>
          <w:tcPr>
            <w:tcW w:w="4929" w:type="pct"/>
            <w:gridSpan w:val="6"/>
            <w:tcBorders>
              <w:right w:val="nil"/>
            </w:tcBorders>
            <w:shd w:val="clear" w:color="auto" w:fill="FFFFFF"/>
          </w:tcPr>
          <w:p w:rsidR="001F41AF" w:rsidRPr="007C794E" w:rsidRDefault="001F41AF" w:rsidP="001F41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Compresión Duradera (entendimientos claves)</w:t>
            </w:r>
          </w:p>
          <w:p w:rsidR="001F41AF" w:rsidRPr="007C794E" w:rsidRDefault="001F41AF" w:rsidP="001F41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CD1.  La correspondencia escrita, cartas, correos electrónicos, tienen diferentes propósitos.</w:t>
            </w:r>
          </w:p>
          <w:p w:rsidR="001F41AF" w:rsidRPr="007C794E" w:rsidRDefault="001F41AF" w:rsidP="001F41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CD2.  Las encuestas y los cuestionarios se pueden utilizar para obtener diferentes tipos de información.</w:t>
            </w:r>
          </w:p>
          <w:p w:rsidR="001F41AF" w:rsidRPr="007C794E" w:rsidRDefault="001F41AF" w:rsidP="001F41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CD3.  Las cartas formales e informales tienen diferentes formatos que puedes identificar.</w:t>
            </w:r>
          </w:p>
          <w:p w:rsidR="001F41AF" w:rsidRPr="007C794E" w:rsidRDefault="001F41AF" w:rsidP="001F41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CD4.  Los escritores revisan su trabajo y consultan a otros durante la revisión y edición.</w:t>
            </w:r>
          </w:p>
        </w:tc>
        <w:tc>
          <w:tcPr>
            <w:tcW w:w="71" w:type="pct"/>
            <w:tcBorders>
              <w:left w:val="nil"/>
            </w:tcBorders>
            <w:shd w:val="clear" w:color="auto" w:fill="FFFFFF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1F41AF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EVALUACION DEL APRENDIZAJE</w:t>
            </w:r>
          </w:p>
        </w:tc>
      </w:tr>
      <w:tr w:rsidR="007C794E" w:rsidRPr="007C794E" w:rsidTr="001F41AF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1F41AF" w:rsidRPr="007C794E" w:rsidRDefault="001F41AF" w:rsidP="001F41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Evaluación </w:t>
            </w: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sumativa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(TD) (proyectos de unidad, exámenes, otros) </w:t>
            </w:r>
          </w:p>
        </w:tc>
      </w:tr>
      <w:tr w:rsidR="007C794E" w:rsidRPr="007C794E" w:rsidTr="001F41AF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1F41AF" w:rsidRPr="007C794E" w:rsidRDefault="001F41AF" w:rsidP="001F41AF">
            <w:pPr>
              <w:tabs>
                <w:tab w:val="left" w:pos="994"/>
                <w:tab w:val="center" w:pos="9441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ab/>
            </w:r>
            <w:r w:rsidRPr="007C794E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Carta que pida información y recopilar información (cuestionario)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PLAN DE APRENDIZAJE</w:t>
            </w:r>
          </w:p>
        </w:tc>
      </w:tr>
      <w:tr w:rsidR="007C794E" w:rsidRPr="007C794E" w:rsidTr="001F41AF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1F41AF" w:rsidRPr="007C794E" w:rsidRDefault="001F41AF" w:rsidP="001F41AF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Actividades de Aprendizaje Sugeridas:</w:t>
            </w:r>
          </w:p>
        </w:tc>
      </w:tr>
      <w:tr w:rsidR="007C794E" w:rsidRPr="007C794E" w:rsidTr="001F41AF">
        <w:trPr>
          <w:trHeight w:val="79"/>
        </w:trPr>
        <w:tc>
          <w:tcPr>
            <w:tcW w:w="899" w:type="pct"/>
            <w:shd w:val="clear" w:color="auto" w:fill="D9E2F3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shd w:val="clear" w:color="auto" w:fill="D9E2F3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Viernes</w:t>
            </w:r>
          </w:p>
        </w:tc>
      </w:tr>
      <w:tr w:rsidR="007C794E" w:rsidRPr="007C794E" w:rsidTr="001F41AF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265581222"/>
              <w:placeholder>
                <w:docPart w:val="2C618754453C4F4D84A9AFFEB15741C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482308726"/>
              <w:placeholder>
                <w:docPart w:val="DB6009528D65437EB5B0E9560001B25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651283875"/>
              <w:placeholder>
                <w:docPart w:val="4AEB774E8DC74D97ACBD18944DF448A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502087589"/>
              <w:placeholder>
                <w:docPart w:val="DD46BBC35A5D493D963844BC2FC12A7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168210927"/>
              <w:placeholder>
                <w:docPart w:val="9A6EBD3D9AB34395A3A4B26819E0B4B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448471237"/>
              <w:placeholder>
                <w:docPart w:val="9CBF7A5B15294E81AC1E9E59393B1AB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355308029"/>
              <w:placeholder>
                <w:docPart w:val="FB849F42747E4ACDB06C8CD823F6985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088808424"/>
              <w:placeholder>
                <w:docPart w:val="9E8DD3B0F8204C26B39D74157964F56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687935125"/>
              <w:placeholder>
                <w:docPart w:val="00C40C55619E40CBB3DED3F6C42925B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657037852"/>
              <w:placeholder>
                <w:docPart w:val="7734EA863617418E83CE42A32F1D148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129066710"/>
              <w:placeholder>
                <w:docPart w:val="88F6071E2E8F42249E159CE382E87DD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712923817"/>
              <w:placeholder>
                <w:docPart w:val="5C41A3D43E9D4AF4A733AA5E94A72C9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999271348"/>
              <w:placeholder>
                <w:docPart w:val="5DCDA93EA8F34ED08E6546A0E67FB62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994537846"/>
              <w:placeholder>
                <w:docPart w:val="6732EF69C89846A494D99E40D0C82DE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Destrezas Fundamentales de Lecturas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628283213"/>
              <w:placeholder>
                <w:docPart w:val="7C1F8119CA2048FB836FA342CC4399B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252092933"/>
              <w:placeholder>
                <w:docPart w:val="57448B704DC641938753F40A6BF6E95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76017430"/>
              <w:placeholder>
                <w:docPart w:val="DA3A4E94FD8F49A49B7BB5EB57764AA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015602923"/>
              <w:placeholder>
                <w:docPart w:val="4C1DCDB414C6415C8E51A5B87FAD789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339124156"/>
              <w:placeholder>
                <w:docPart w:val="E1BC7FB7105E426EBA081B2F25BEF2E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115563725"/>
              <w:placeholder>
                <w:docPart w:val="F4E6846FCA03473692707C198FD29F3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</w:tr>
      <w:tr w:rsidR="007C794E" w:rsidRPr="007C794E" w:rsidTr="001F41AF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p w:rsidR="001F41AF" w:rsidRPr="007C794E" w:rsidRDefault="001F41AF" w:rsidP="009831B6">
            <w:pPr>
              <w:spacing w:after="0" w:line="240" w:lineRule="auto"/>
              <w:ind w:left="72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1F41AF" w:rsidRPr="007C794E" w:rsidRDefault="001F41AF" w:rsidP="009831B6">
            <w:pPr>
              <w:spacing w:after="0" w:line="240" w:lineRule="auto"/>
              <w:ind w:left="72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1F41AF" w:rsidRPr="007C794E" w:rsidRDefault="001F41AF" w:rsidP="009831B6">
            <w:pPr>
              <w:spacing w:after="0" w:line="240" w:lineRule="auto"/>
              <w:ind w:left="72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1F41AF" w:rsidRPr="007C794E" w:rsidRDefault="001F41AF" w:rsidP="009831B6">
            <w:pPr>
              <w:spacing w:after="0" w:line="240" w:lineRule="auto"/>
              <w:ind w:left="72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1F41AF" w:rsidRPr="007C794E" w:rsidRDefault="001F41AF" w:rsidP="009831B6">
            <w:pPr>
              <w:spacing w:after="0" w:line="240" w:lineRule="auto"/>
              <w:ind w:left="72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1F41AF" w:rsidRPr="007C794E" w:rsidRDefault="001F41AF" w:rsidP="009831B6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              7.L.NE.2a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ª,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  <w:r w:rsidR="009831B6">
              <w:rPr>
                <w:rFonts w:ascii="Arial" w:hAnsi="Arial" w:cs="Arial"/>
                <w:sz w:val="20"/>
                <w:szCs w:val="20"/>
                <w:lang w:val="es-ES_tradnl"/>
              </w:rPr>
              <w:t>,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1F41AF">
        <w:trPr>
          <w:trHeight w:val="713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vAlign w:val="center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vAlign w:val="center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D07AD3">
        <w:trPr>
          <w:trHeight w:val="548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Objetivos</w:t>
            </w:r>
          </w:p>
        </w:tc>
        <w:tc>
          <w:tcPr>
            <w:tcW w:w="850" w:type="pct"/>
          </w:tcPr>
          <w:p w:rsidR="001F41AF" w:rsidRPr="007C794E" w:rsidRDefault="001F41AF" w:rsidP="00D07AD3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Provistos unos fragmentos de lecturas que incorporan correspondencia escrita entre los personajes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>,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el estudiante redactará una serie de preguntas para los personajes basadas en dudas o hechos que no hayan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sido clarificados en la correspondencia.</w:t>
            </w:r>
          </w:p>
        </w:tc>
        <w:tc>
          <w:tcPr>
            <w:tcW w:w="848" w:type="pct"/>
          </w:tcPr>
          <w:p w:rsidR="001F41AF" w:rsidRPr="007C794E" w:rsidRDefault="001F41AF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Luego del estudio de fragmentos de obras literarias el estudiante, redactará  un resumen que explica cómo el uso de correspondencia en la literatura ayuda a la comprensión, a la visualización y a la narración de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la historia. 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A través de la lectura </w:t>
            </w:r>
            <w:r w:rsidRPr="007C794E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Los brahmanes y el león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y con la ayuda del maestro,</w:t>
            </w:r>
            <w:r w:rsidRPr="007C794E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 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el estudiante, identificará los monosílabos con acentuación diacrítica correctamente.</w:t>
            </w: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Provistas unas oraciones el estudiante, seleccionará el monosílabo correcto según las normas de la acentuación diacrítica.</w:t>
            </w: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Luego del estudio de la lectura </w:t>
            </w:r>
            <w:r w:rsidRPr="007C794E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Los brahmanes y el león  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el estudiante, identificará los monosílabos con acentuación diacrítica y redactará su función correctamente.</w:t>
            </w:r>
          </w:p>
        </w:tc>
      </w:tr>
      <w:tr w:rsidR="007C794E" w:rsidRPr="007C794E" w:rsidTr="001F41AF">
        <w:trPr>
          <w:trHeight w:val="58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Actividad de 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765457887"/>
              <w:placeholder>
                <w:docPart w:val="E47661C94799487997BCCBA69F42EB50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1F41AF" w:rsidRPr="007C794E" w:rsidRDefault="001F41AF" w:rsidP="001F41AF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Repaso de la clase anterior</w:t>
                </w:r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Repaso y discusión de los fragmentos literarios estudiados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Presentación del tema y de los objetivos.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Ejemplos de monosílabos</w:t>
            </w: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Repaso de los monosílabos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Repaso de la le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>c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tura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1F41AF">
        <w:trPr>
          <w:trHeight w:val="58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Actividad de Desarrollo</w:t>
            </w:r>
          </w:p>
        </w:tc>
        <w:tc>
          <w:tcPr>
            <w:tcW w:w="850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Lectura de fragmentos de textos con correspondencia entre los personajes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Redacción de las preguntas</w:t>
            </w:r>
          </w:p>
        </w:tc>
        <w:tc>
          <w:tcPr>
            <w:tcW w:w="848" w:type="pct"/>
          </w:tcPr>
          <w:p w:rsidR="001F41AF" w:rsidRPr="007C794E" w:rsidRDefault="001F41AF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Redacción del resumen  que explica cómo el uso de correspondencia en la literatura ayuda a la comprensión, a la visualización y a la narración de la historia. 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Lectura del </w:t>
            </w:r>
            <w:r w:rsidRPr="007C794E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texto Los brahmanes y el león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Identificar monosílabos con acentuación diacrítica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Ejercicios de comprobación de lectura</w:t>
            </w: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Lectura y discusión de la acentuación diacrítica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Identificar monosílabos y su función gramatical</w:t>
            </w:r>
          </w:p>
        </w:tc>
      </w:tr>
      <w:tr w:rsidR="007C794E" w:rsidRPr="007C794E" w:rsidTr="00D07AD3">
        <w:trPr>
          <w:trHeight w:val="881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Actividad de 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517086256"/>
              <w:placeholder>
                <w:docPart w:val="BF66CAE954AA479BBDE9230784A7BC37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1F41AF" w:rsidRPr="007C794E" w:rsidRDefault="001F41AF" w:rsidP="001F41A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Discusión de las preguntas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73588302"/>
              <w:placeholder>
                <w:docPart w:val="B5CAFD07A6D240F98E1123C818CAA31B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1F41AF" w:rsidRPr="007C794E" w:rsidRDefault="001F41AF" w:rsidP="001F41A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Ejercicio creativo</w:t>
                </w:r>
              </w:p>
            </w:sdtContent>
          </w:sdt>
          <w:p w:rsidR="001F41AF" w:rsidRPr="007C794E" w:rsidRDefault="001F41AF" w:rsidP="00D07AD3">
            <w:pPr>
              <w:tabs>
                <w:tab w:val="left" w:pos="994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Reacción esc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>r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ita </w:t>
            </w: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inmediata</w:t>
            </w:r>
            <w:proofErr w:type="gramStart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:Hoy</w:t>
            </w:r>
            <w:proofErr w:type="spellEnd"/>
            <w:proofErr w:type="gramEnd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aprendí que…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324209912"/>
              <w:placeholder>
                <w:docPart w:val="014196918FB6463BA9EF32F2C6C159D1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1F41AF" w:rsidRPr="007C794E" w:rsidRDefault="001F41AF" w:rsidP="001F41A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1F41AF" w:rsidRPr="007C794E" w:rsidRDefault="001F41AF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Contestar dudas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114446300"/>
              <w:placeholder>
                <w:docPart w:val="D0E658F4726840F5BA5B4ECB5254A006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1F41AF" w:rsidRPr="007C794E" w:rsidRDefault="001F41AF" w:rsidP="001F41A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  <w:p w:rsidR="001F41AF" w:rsidRPr="007C794E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Ejercicios de oraciones para seleccionar el monosílabo correcto</w:t>
            </w: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1041278308"/>
              <w:placeholder>
                <w:docPart w:val="1703B25096FE4E2EBA9C3E36BABD71F3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1F41AF" w:rsidRPr="007C794E" w:rsidRDefault="001F41AF" w:rsidP="001F41A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ES_tradnl"/>
                  </w:rPr>
                  <w:t>Choose an item.</w:t>
                </w:r>
              </w:p>
            </w:sdtContent>
          </w:sdt>
          <w:p w:rsidR="001F41AF" w:rsidRPr="007C794E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Discusión de los ejerci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>ci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os</w:t>
            </w:r>
          </w:p>
        </w:tc>
      </w:tr>
      <w:tr w:rsidR="007C794E" w:rsidRPr="007C794E" w:rsidTr="001F41AF">
        <w:trPr>
          <w:trHeight w:val="58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Avalúos Formativos - Otras evidencias</w:t>
            </w:r>
          </w:p>
        </w:tc>
        <w:tc>
          <w:tcPr>
            <w:tcW w:w="850" w:type="pct"/>
          </w:tcPr>
          <w:p w:rsidR="001F41AF" w:rsidRPr="007C794E" w:rsidRDefault="007C794E" w:rsidP="001F41AF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938754431"/>
                <w:placeholder>
                  <w:docPart w:val="AF5F7180DD45479CAD5FBDDB6DEB499D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1F41AF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1F41AF" w:rsidRPr="007C794E" w:rsidRDefault="007C794E" w:rsidP="001F41AF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563523620"/>
                <w:placeholder>
                  <w:docPart w:val="FD384280E1F443FCA922799FB84F64A3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1F41AF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7C794E" w:rsidP="001F41AF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625735532"/>
                <w:placeholder>
                  <w:docPart w:val="2890636ABBAC4E6C903FDCBAAA09C021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1F41AF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Preguntas abiertas</w:t>
                </w:r>
              </w:sdtContent>
            </w:sdt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7C794E" w:rsidP="001F41AF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633206385"/>
                <w:placeholder>
                  <w:docPart w:val="EDF3ABCD386B49BAB74FBBE1670F551B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1F41AF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 de Tareas</w:t>
                </w:r>
              </w:sdtContent>
            </w:sdt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1F41AF">
        <w:trPr>
          <w:trHeight w:val="58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Materiales</w:t>
            </w:r>
          </w:p>
        </w:tc>
        <w:tc>
          <w:tcPr>
            <w:tcW w:w="850" w:type="pct"/>
          </w:tcPr>
          <w:p w:rsidR="001F41AF" w:rsidRPr="007C794E" w:rsidRDefault="007C794E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605154991"/>
                <w:placeholder>
                  <w:docPart w:val="F70A9E9ECC8B47ECB91E222C51264A8D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1F41AF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521823047"/>
              <w:placeholder>
                <w:docPart w:val="3CF4F190115F4EDCA000DB8D8765B569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207422256"/>
              <w:placeholder>
                <w:docPart w:val="2D8B983171244317BDB86C673D04106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rPr>
                <w:rFonts w:ascii="Arial" w:eastAsia="Times New Roman" w:hAnsi="Arial" w:cs="Arial"/>
                <w:sz w:val="20"/>
                <w:szCs w:val="20"/>
                <w:lang w:val="es-ES_tradnl" w:eastAsia="ja-JP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Otros: Libro de texto: </w:t>
            </w:r>
            <w:r w:rsidRPr="007C794E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Sueños y palabras 7mo grado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_____________________</w:t>
            </w:r>
          </w:p>
        </w:tc>
        <w:tc>
          <w:tcPr>
            <w:tcW w:w="848" w:type="pct"/>
          </w:tcPr>
          <w:p w:rsidR="001F41AF" w:rsidRPr="007C794E" w:rsidRDefault="007C794E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i/>
                  <w:sz w:val="20"/>
                  <w:szCs w:val="20"/>
                  <w:lang w:val="es-ES_tradnl"/>
                </w:rPr>
                <w:id w:val="748612414"/>
                <w:placeholder>
                  <w:docPart w:val="138B5D0468DB4D519715EF3CD4685BEB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1F41AF" w:rsidRPr="007C794E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>Libro Sueños y palabras 7mo grado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37389305"/>
              <w:placeholder>
                <w:docPart w:val="9F42EB80044C4F558CDBC0CAAF79840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93043624"/>
              <w:placeholder>
                <w:docPart w:val="5C7DF3362B344343BAE0578BB4D6798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01" w:type="pct"/>
          </w:tcPr>
          <w:p w:rsidR="001F41AF" w:rsidRPr="007C794E" w:rsidRDefault="007C794E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i/>
                  <w:sz w:val="20"/>
                  <w:szCs w:val="20"/>
                  <w:lang w:val="es-ES_tradnl"/>
                </w:rPr>
                <w:id w:val="841744928"/>
                <w:placeholder>
                  <w:docPart w:val="B9FDC7B3A54F4F9D95F23CC56F243EDB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1F41AF" w:rsidRPr="007C794E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>Libro Sueños y palabras 7mo grado página 386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n-US"/>
              </w:rPr>
              <w:id w:val="-922723693"/>
              <w:placeholder>
                <w:docPart w:val="AE4C379698C74AEFA6D98FE1E000FE21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proofErr w:type="spellStart"/>
                <w:r w:rsidRPr="007C794E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Pizarra</w:t>
                </w:r>
                <w:proofErr w:type="spellEnd"/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448974519"/>
              <w:placeholder>
                <w:docPart w:val="B1DF018AF2B84C498CB6966155C486B7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7C794E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1F41AF" w:rsidRPr="007C794E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Otros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: ____________________</w:t>
            </w:r>
          </w:p>
        </w:tc>
        <w:tc>
          <w:tcPr>
            <w:tcW w:w="801" w:type="pct"/>
          </w:tcPr>
          <w:p w:rsidR="001F41AF" w:rsidRPr="007C794E" w:rsidRDefault="007C794E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i/>
                  <w:sz w:val="20"/>
                  <w:szCs w:val="20"/>
                  <w:lang w:val="es-ES_tradnl"/>
                </w:rPr>
                <w:id w:val="1128283874"/>
                <w:placeholder>
                  <w:docPart w:val="BBFCEDCF2A6D450A8DD9367EF77A8311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1F41AF" w:rsidRPr="007C794E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>Libro Sueños y palabras 7mo grado páginas 265-266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n-US"/>
              </w:rPr>
              <w:id w:val="-1709719714"/>
              <w:placeholder>
                <w:docPart w:val="6E33835F19A84AC193D10C6535A8FB9F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proofErr w:type="spellStart"/>
                <w:r w:rsidRPr="007C794E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Pizarra</w:t>
                </w:r>
                <w:proofErr w:type="spellEnd"/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Otros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: ____________________</w:t>
            </w:r>
          </w:p>
        </w:tc>
        <w:tc>
          <w:tcPr>
            <w:tcW w:w="801" w:type="pct"/>
            <w:gridSpan w:val="2"/>
          </w:tcPr>
          <w:p w:rsidR="001F41AF" w:rsidRPr="007C794E" w:rsidRDefault="007C794E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i/>
                  <w:sz w:val="20"/>
                  <w:szCs w:val="20"/>
                  <w:lang w:val="es-ES_tradnl"/>
                </w:rPr>
                <w:id w:val="1844426035"/>
                <w:placeholder>
                  <w:docPart w:val="C23CDF406B0742B1922F1DEE1C498106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1F41AF" w:rsidRPr="007C794E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>Libro Sueños y palabras 7mo grado páginas 267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n-US"/>
              </w:rPr>
              <w:id w:val="-774167244"/>
              <w:placeholder>
                <w:docPart w:val="41670747143C420F800AAFBDF137D4DE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proofErr w:type="spellStart"/>
                <w:r w:rsidRPr="007C794E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Pizarra</w:t>
                </w:r>
                <w:proofErr w:type="spellEnd"/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Otros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: ____________________</w:t>
            </w:r>
          </w:p>
        </w:tc>
      </w:tr>
      <w:tr w:rsidR="007C794E" w:rsidRPr="007C794E" w:rsidTr="00D07AD3">
        <w:trPr>
          <w:trHeight w:val="566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Asignación</w:t>
            </w:r>
          </w:p>
        </w:tc>
        <w:tc>
          <w:tcPr>
            <w:tcW w:w="850" w:type="pct"/>
          </w:tcPr>
          <w:p w:rsidR="001F41AF" w:rsidRPr="007C794E" w:rsidRDefault="001F41AF" w:rsidP="001F41AF">
            <w:pPr>
              <w:rPr>
                <w:rStyle w:val="hps"/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1F41AF" w:rsidRPr="007C794E" w:rsidRDefault="001F41AF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D07AD3">
        <w:trPr>
          <w:trHeight w:val="1340"/>
        </w:trPr>
        <w:tc>
          <w:tcPr>
            <w:tcW w:w="899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1F41AF" w:rsidRPr="007C794E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1F41AF" w:rsidRPr="00D07AD3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1F41AF" w:rsidRPr="007C794E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C794E" w:rsidRPr="007C794E" w:rsidTr="001F41AF">
        <w:trPr>
          <w:trHeight w:val="99"/>
        </w:trPr>
        <w:tc>
          <w:tcPr>
            <w:tcW w:w="899" w:type="pct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:rsidR="001F41AF" w:rsidRPr="007C794E" w:rsidRDefault="00CB0AC0" w:rsidP="001F41AF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  <w:lang w:val="es-ES_tradnl"/>
        </w:rPr>
      </w:pPr>
      <w:r w:rsidRPr="007C794E">
        <w:rPr>
          <w:rFonts w:ascii="Arial" w:hAnsi="Arial" w:cs="Arial"/>
          <w:sz w:val="20"/>
          <w:szCs w:val="20"/>
          <w:lang w:val="es-ES_tradnl"/>
        </w:rPr>
        <w:lastRenderedPageBreak/>
        <w:t xml:space="preserve">Título de la Unidad: </w:t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 xml:space="preserve">7.6. ¿Qué puedo hacer para el </w:t>
      </w:r>
      <w:r w:rsidR="001F41AF" w:rsidRPr="007C794E">
        <w:rPr>
          <w:rFonts w:ascii="Arial" w:hAnsi="Arial" w:cs="Arial"/>
          <w:sz w:val="20"/>
          <w:szCs w:val="20"/>
          <w:u w:val="single"/>
          <w:lang w:val="es-ES_tradnl"/>
        </w:rPr>
        <w:t>próximo verano?</w:t>
      </w:r>
      <w:r w:rsidR="001F41AF" w:rsidRPr="007C794E">
        <w:rPr>
          <w:rFonts w:ascii="Arial" w:hAnsi="Arial" w:cs="Arial"/>
          <w:sz w:val="20"/>
          <w:szCs w:val="20"/>
          <w:lang w:val="es-ES_tradnl"/>
        </w:rPr>
        <w:t xml:space="preserve">  </w:t>
      </w:r>
      <w:r w:rsidR="001F41AF" w:rsidRPr="007C794E">
        <w:rPr>
          <w:rFonts w:ascii="Arial" w:hAnsi="Arial" w:cs="Arial"/>
          <w:sz w:val="20"/>
          <w:szCs w:val="20"/>
          <w:lang w:val="es-ES_tradnl"/>
        </w:rPr>
        <w:tab/>
      </w:r>
      <w:r w:rsidR="001F41AF" w:rsidRPr="007C794E">
        <w:rPr>
          <w:rFonts w:ascii="Arial" w:hAnsi="Arial" w:cs="Arial"/>
          <w:sz w:val="20"/>
          <w:szCs w:val="20"/>
          <w:lang w:val="es-ES_tradnl"/>
        </w:rPr>
        <w:tab/>
        <w:t>Semana #: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271405233"/>
          <w:placeholder>
            <w:docPart w:val="C185CCDB58614AD89B526B21C275121D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="001F41AF" w:rsidRPr="007C794E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>4</w:t>
          </w:r>
        </w:sdtContent>
      </w:sdt>
    </w:p>
    <w:p w:rsidR="001F41AF" w:rsidRPr="007C794E" w:rsidRDefault="001F41AF" w:rsidP="001F41AF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:rsidR="001F41AF" w:rsidRPr="007C794E" w:rsidRDefault="001F41AF" w:rsidP="001F41AF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7C794E">
        <w:rPr>
          <w:rFonts w:ascii="Arial" w:hAnsi="Arial" w:cs="Arial"/>
          <w:sz w:val="20"/>
          <w:szCs w:val="20"/>
          <w:lang w:val="es-ES_tradnl"/>
        </w:rPr>
        <w:t xml:space="preserve">Profesor(a): </w:t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u w:val="single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-822739513"/>
          <w:placeholder>
            <w:docPart w:val="C185CCDB58614AD89B526B21C275121D"/>
          </w:placeholder>
          <w:dropDownList>
            <w:listItem w:value="Choose an item."/>
            <w:listItem w:displayText="Español " w:value="Español "/>
          </w:dropDownList>
        </w:sdtPr>
        <w:sdtContent>
          <w:r w:rsidRPr="007C794E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Español </w:t>
          </w:r>
        </w:sdtContent>
      </w:sdt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  <w:t xml:space="preserve"> </w:t>
      </w:r>
      <w:r w:rsidRPr="007C794E">
        <w:rPr>
          <w:rFonts w:ascii="Arial" w:hAnsi="Arial" w:cs="Arial"/>
          <w:sz w:val="20"/>
          <w:szCs w:val="20"/>
          <w:lang w:val="es-ES_tradnl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  <w:lang w:val="es-ES_tradnl"/>
          </w:rPr>
          <w:id w:val="958759417"/>
          <w:placeholder>
            <w:docPart w:val="C185CCDB58614AD89B526B21C275121D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Pr="007C794E">
            <w:rPr>
              <w:rFonts w:ascii="Arial" w:hAnsi="Arial" w:cs="Arial"/>
              <w:sz w:val="20"/>
              <w:szCs w:val="20"/>
              <w:u w:val="single"/>
              <w:lang w:val="es-ES_tradnl"/>
            </w:rPr>
            <w:t xml:space="preserve">Séptimo </w:t>
          </w:r>
        </w:sdtContent>
      </w:sdt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Pr="007C794E">
        <w:rPr>
          <w:rFonts w:ascii="Arial" w:hAnsi="Arial" w:cs="Arial"/>
          <w:sz w:val="20"/>
          <w:szCs w:val="20"/>
          <w:lang w:val="es-ES_tradnl"/>
        </w:rPr>
        <w:tab/>
      </w:r>
      <w:r w:rsidR="00CB0AC0" w:rsidRPr="007C794E">
        <w:rPr>
          <w:rFonts w:ascii="Arial" w:hAnsi="Arial" w:cs="Arial"/>
          <w:sz w:val="20"/>
          <w:szCs w:val="20"/>
          <w:lang w:val="es-ES_tradnl"/>
        </w:rPr>
        <w:t>Fecha: ______________________</w:t>
      </w:r>
      <w:r w:rsidRPr="007C794E">
        <w:rPr>
          <w:rFonts w:ascii="Arial" w:hAnsi="Arial" w:cs="Arial"/>
          <w:sz w:val="20"/>
          <w:szCs w:val="20"/>
          <w:lang w:val="es-ES_tradnl"/>
        </w:rPr>
        <w:t xml:space="preserve"> </w:t>
      </w:r>
    </w:p>
    <w:p w:rsidR="001F41AF" w:rsidRPr="007C794E" w:rsidRDefault="001F41AF" w:rsidP="001F41AF">
      <w:pPr>
        <w:spacing w:after="0" w:line="240" w:lineRule="auto"/>
        <w:rPr>
          <w:rFonts w:ascii="Arial" w:hAnsi="Arial" w:cs="Arial"/>
          <w:sz w:val="20"/>
          <w:szCs w:val="20"/>
          <w:u w:val="single"/>
          <w:lang w:val="es-ES_tradnl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4"/>
        <w:gridCol w:w="3247"/>
        <w:gridCol w:w="3239"/>
        <w:gridCol w:w="3060"/>
        <w:gridCol w:w="3060"/>
        <w:gridCol w:w="2811"/>
        <w:gridCol w:w="248"/>
      </w:tblGrid>
      <w:tr w:rsidR="007C794E" w:rsidRPr="007C794E" w:rsidTr="001F41AF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RESULTADOS DESEADOS</w:t>
            </w:r>
          </w:p>
        </w:tc>
      </w:tr>
      <w:tr w:rsidR="007C794E" w:rsidRPr="007C794E" w:rsidTr="00CB0AC0">
        <w:trPr>
          <w:trHeight w:val="187"/>
        </w:trPr>
        <w:tc>
          <w:tcPr>
            <w:tcW w:w="4935" w:type="pct"/>
            <w:gridSpan w:val="6"/>
            <w:tcBorders>
              <w:right w:val="nil"/>
            </w:tcBorders>
            <w:shd w:val="clear" w:color="auto" w:fill="FFFFFF"/>
          </w:tcPr>
          <w:p w:rsidR="001F41AF" w:rsidRPr="007C794E" w:rsidRDefault="001F41AF" w:rsidP="001F41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Compresión Duradera (entendimientos claves)</w:t>
            </w:r>
          </w:p>
          <w:p w:rsidR="001F41AF" w:rsidRPr="007C794E" w:rsidRDefault="001F41AF" w:rsidP="001F41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CD1.  La correspondencia escrita, cartas, correos electrónicos, tienen diferentes propósitos.</w:t>
            </w:r>
          </w:p>
          <w:p w:rsidR="001F41AF" w:rsidRPr="007C794E" w:rsidRDefault="001F41AF" w:rsidP="001F41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CD2.  Las encuestas y los cuestionarios se pueden utilizar para obtener diferentes tipos de información.</w:t>
            </w:r>
          </w:p>
          <w:p w:rsidR="001F41AF" w:rsidRPr="007C794E" w:rsidRDefault="001F41AF" w:rsidP="001F41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CD3.  Las cartas formales e informales tienen diferentes formatos que puedes identificar.</w:t>
            </w:r>
          </w:p>
          <w:p w:rsidR="001F41AF" w:rsidRPr="007C794E" w:rsidRDefault="001F41AF" w:rsidP="001F41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CD4.  Los escritores revisan su trabajo y consultan a otros durante la revisión y edición.</w:t>
            </w:r>
          </w:p>
        </w:tc>
        <w:tc>
          <w:tcPr>
            <w:tcW w:w="65" w:type="pct"/>
            <w:tcBorders>
              <w:left w:val="nil"/>
            </w:tcBorders>
            <w:shd w:val="clear" w:color="auto" w:fill="FFFFFF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1F41AF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EVALUACION DEL APRENDIZAJE</w:t>
            </w:r>
          </w:p>
        </w:tc>
      </w:tr>
      <w:tr w:rsidR="007C794E" w:rsidRPr="007C794E" w:rsidTr="001F41AF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1F41AF" w:rsidRPr="007C794E" w:rsidRDefault="001F41AF" w:rsidP="001F41AF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Evaluación </w:t>
            </w: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sumativa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(TD) (proyectos de unidad, exámenes, otros) </w:t>
            </w:r>
          </w:p>
        </w:tc>
      </w:tr>
      <w:tr w:rsidR="007C794E" w:rsidRPr="007C794E" w:rsidTr="001F41AF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1F41AF" w:rsidRPr="007C794E" w:rsidRDefault="001F41AF" w:rsidP="001F41AF">
            <w:pPr>
              <w:tabs>
                <w:tab w:val="left" w:pos="994"/>
                <w:tab w:val="center" w:pos="9441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ab/>
            </w:r>
            <w:r w:rsidRPr="007C794E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Carta que pida información y recopilar información (cuestionario)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>PLAN DE APRENDIZAJE</w:t>
            </w:r>
          </w:p>
        </w:tc>
      </w:tr>
      <w:tr w:rsidR="007C794E" w:rsidRPr="007C794E" w:rsidTr="001F41AF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1F41AF" w:rsidRPr="007C794E" w:rsidRDefault="001F41AF" w:rsidP="001F41AF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Actividades de Aprendizaje Sugeridas:</w:t>
            </w:r>
          </w:p>
        </w:tc>
      </w:tr>
      <w:tr w:rsidR="007C794E" w:rsidRPr="007C794E" w:rsidTr="001F41AF">
        <w:trPr>
          <w:trHeight w:val="79"/>
        </w:trPr>
        <w:tc>
          <w:tcPr>
            <w:tcW w:w="899" w:type="pct"/>
            <w:shd w:val="clear" w:color="auto" w:fill="D9E2F3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shd w:val="clear" w:color="auto" w:fill="D9E2F3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Viernes</w:t>
            </w:r>
          </w:p>
        </w:tc>
      </w:tr>
      <w:tr w:rsidR="007C794E" w:rsidRPr="007C794E" w:rsidTr="001F41AF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2075846214"/>
              <w:placeholder>
                <w:docPart w:val="31CAB09DE1CC4D7AB8B5DD962300362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891605532"/>
              <w:placeholder>
                <w:docPart w:val="0F7CE3A1E9E344918E04ECF157553EF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888841393"/>
              <w:placeholder>
                <w:docPart w:val="49C5765B6B1B45E4AED8271AFD1D584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946305273"/>
              <w:placeholder>
                <w:docPart w:val="66C13E15BA3641B2B465CCAE24E68EC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490448812"/>
              <w:placeholder>
                <w:docPart w:val="FEFCDA74A0D345E8B5808A6DBA81EAB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891191877"/>
              <w:placeholder>
                <w:docPart w:val="A2E2B7B68B904DE0A485D919AB49658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176490457"/>
              <w:placeholder>
                <w:docPart w:val="878DB253BDF6489EA5C7E912C1552B3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322739849"/>
              <w:placeholder>
                <w:docPart w:val="5C27D12A3F5348C381AD2E4F08ECA91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763878303"/>
              <w:placeholder>
                <w:docPart w:val="F9042139C2DD466782A51BD9E7CB49C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419677282"/>
              <w:placeholder>
                <w:docPart w:val="964874CE66564119BE743E7B63449F7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213312674"/>
              <w:placeholder>
                <w:docPart w:val="CE367602D2E342DAA8C0202980D7AA4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717130272"/>
              <w:placeholder>
                <w:docPart w:val="A1C909E4CB174CE8AF31CEB728E35BB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2032598025"/>
              <w:placeholder>
                <w:docPart w:val="416EAC2493CD4ACABF174DD17093CA8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697110554"/>
              <w:placeholder>
                <w:docPart w:val="ACAAD65D01844A3E9AD890E75AC8678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Destrezas Fundamentales de Lecturas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1892772099"/>
              <w:placeholder>
                <w:docPart w:val="71BCE6BABB1A4AD1847FC89A95C8EC3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346484939"/>
              <w:placeholder>
                <w:docPart w:val="7D0B02BAEE9A4541A66FD19683DD09A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037885547"/>
              <w:placeholder>
                <w:docPart w:val="F80F13339C974E94A53D12A56DA8532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211264253"/>
              <w:placeholder>
                <w:docPart w:val="489418CEAA7247B7B1EB9775A698906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903979610"/>
              <w:placeholder>
                <w:docPart w:val="0E735FAA61944A55A72700F25626A9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alias w:val="Estándares"/>
              <w:tag w:val="Estándares"/>
              <w:id w:val="-1514061860"/>
              <w:placeholder>
                <w:docPart w:val="3A6EAD035FB3491D81F1814F578A805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Escritura y Producción de Textos</w:t>
                </w:r>
              </w:p>
            </w:sdtContent>
          </w:sdt>
        </w:tc>
      </w:tr>
      <w:tr w:rsidR="007C794E" w:rsidRPr="007C794E" w:rsidTr="001F41AF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7.AO.CC.1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7.E.AE.11a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7.E.PE.4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7.E.PE.5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7.E.PE.6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7.E.PE.7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7.E.TP.2f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7.L.CL.3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7.L.NE.1</w:t>
            </w:r>
            <w:r w:rsidR="00D07AD3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7.L.NE.2a</w:t>
            </w:r>
          </w:p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1F41AF">
        <w:trPr>
          <w:trHeight w:val="713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  <w:vAlign w:val="center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vAlign w:val="center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  <w:vAlign w:val="center"/>
          </w:tcPr>
          <w:p w:rsidR="001F41AF" w:rsidRPr="007C794E" w:rsidRDefault="001F41AF" w:rsidP="001F41A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D07AD3">
        <w:trPr>
          <w:trHeight w:val="1448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Objetivos</w:t>
            </w:r>
          </w:p>
        </w:tc>
        <w:tc>
          <w:tcPr>
            <w:tcW w:w="850" w:type="pct"/>
          </w:tcPr>
          <w:p w:rsidR="001F41AF" w:rsidRPr="007C794E" w:rsidRDefault="001F41AF" w:rsidP="00D07AD3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 través del repaso de los elementos típicos de una carta comercial el estudiante, escribirá los mismos en el orden correcto</w:t>
            </w:r>
          </w:p>
        </w:tc>
        <w:tc>
          <w:tcPr>
            <w:tcW w:w="848" w:type="pct"/>
          </w:tcPr>
          <w:p w:rsidR="001F41AF" w:rsidRPr="007C794E" w:rsidRDefault="001F41AF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Provistos unos ejemplos de cartas comerciales el estudiante, identificará los mismos y redactará su función correctamente.</w:t>
            </w:r>
          </w:p>
        </w:tc>
        <w:tc>
          <w:tcPr>
            <w:tcW w:w="801" w:type="pct"/>
          </w:tcPr>
          <w:p w:rsidR="001F41AF" w:rsidRPr="007C794E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Luego del estudio y discusión de la carta  y sus partes el estudiante, redactará la misma correctamente.(Tarea de desempeño)</w:t>
            </w:r>
          </w:p>
        </w:tc>
        <w:tc>
          <w:tcPr>
            <w:tcW w:w="801" w:type="pct"/>
          </w:tcPr>
          <w:p w:rsidR="001F41AF" w:rsidRPr="007C794E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Luego del estudio y discusión de la carta  y sus partes el estudiante, redactará la misma correctamente.(Tarea de desempeño)</w:t>
            </w: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Finalizada la redacción y estudio de la carta y su importancia el estudiante, redactará un párrafo argumentativo reaccionando a la actividad</w:t>
            </w:r>
          </w:p>
        </w:tc>
      </w:tr>
      <w:tr w:rsidR="007C794E" w:rsidRPr="007C794E" w:rsidTr="001F41AF">
        <w:trPr>
          <w:trHeight w:val="58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Actividad de 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689192221"/>
              <w:placeholder>
                <w:docPart w:val="729DA4D4832642E09AD2BA33C4DC3B12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1F41AF" w:rsidRPr="007C794E" w:rsidRDefault="001F41AF" w:rsidP="001F41AF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Repaso de la clase anterior</w:t>
                </w:r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Entrega del documento prueba corta e instrucciones para la misma</w:t>
            </w:r>
          </w:p>
        </w:tc>
        <w:tc>
          <w:tcPr>
            <w:tcW w:w="848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Lectura y discusión de ejemplos de cartas comerciales</w:t>
            </w:r>
          </w:p>
        </w:tc>
        <w:tc>
          <w:tcPr>
            <w:tcW w:w="801" w:type="pct"/>
          </w:tcPr>
          <w:p w:rsidR="001F41AF" w:rsidRPr="007C794E" w:rsidRDefault="001F41AF" w:rsidP="00D07AD3">
            <w:pPr>
              <w:tabs>
                <w:tab w:val="left" w:pos="948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Instrucciones de la tarea a realizar</w:t>
            </w: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Repaso de la clase anterior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Instrucciones finales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Entrega del trabajo realizado el día anterior.</w:t>
            </w:r>
          </w:p>
        </w:tc>
      </w:tr>
      <w:tr w:rsidR="007C794E" w:rsidRPr="007C794E" w:rsidTr="001F41AF">
        <w:trPr>
          <w:trHeight w:val="58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Actividad de Desarrollo</w:t>
            </w:r>
          </w:p>
        </w:tc>
        <w:tc>
          <w:tcPr>
            <w:tcW w:w="850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Prueba corta: los monosílabos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Repaso de los elementos de la carta 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Ejercicio para colocar los elementos de la carta en el orden correcto</w:t>
            </w:r>
          </w:p>
        </w:tc>
        <w:tc>
          <w:tcPr>
            <w:tcW w:w="848" w:type="pct"/>
          </w:tcPr>
          <w:p w:rsidR="001F41AF" w:rsidRPr="007C794E" w:rsidRDefault="001F41AF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Identificar las partes de la carta comercial y su función</w:t>
            </w: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Redacción de la carta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(Ver tarea de desempeño en el mapa curricular)</w:t>
            </w: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Redacción de la carta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(Ver tarea de desempeño en el mapa curricular)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Últimas correcciones de la carta</w:t>
            </w: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Discusión socializada de los trabajos realizados por los estudiantes.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Exhibición de los trabajos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7C794E" w:rsidTr="00D07AD3">
        <w:trPr>
          <w:trHeight w:val="647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Actividad de Cierre</w:t>
            </w:r>
          </w:p>
        </w:tc>
        <w:tc>
          <w:tcPr>
            <w:tcW w:w="850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Discusión de los ejercicios</w:t>
            </w:r>
          </w:p>
        </w:tc>
        <w:tc>
          <w:tcPr>
            <w:tcW w:w="848" w:type="pct"/>
          </w:tcPr>
          <w:p w:rsidR="001F41AF" w:rsidRPr="007C794E" w:rsidRDefault="001F41AF" w:rsidP="001F41AF">
            <w:pPr>
              <w:tabs>
                <w:tab w:val="left" w:pos="994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Discusión de los ejercicios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ES_tradnl"/>
              </w:rPr>
              <w:id w:val="-1670942071"/>
              <w:placeholder>
                <w:docPart w:val="A05657ED11ED4CAC85D300EE98BE8584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1F41AF" w:rsidRPr="007C794E" w:rsidRDefault="001F41AF" w:rsidP="001F41A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ES_tradnl"/>
                  </w:rPr>
                  <w:t>Resumen del material discutido</w:t>
                </w:r>
              </w:p>
            </w:sdtContent>
          </w:sdt>
          <w:p w:rsidR="001F41AF" w:rsidRPr="007C794E" w:rsidRDefault="001F41AF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Insumo de los estudiantes</w:t>
            </w: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Entrega del trabajo final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Reacción de los estudiantes</w:t>
            </w: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Redacción del párrafo argumentativo</w:t>
            </w:r>
          </w:p>
        </w:tc>
      </w:tr>
      <w:tr w:rsidR="007C794E" w:rsidRPr="007C794E" w:rsidTr="001F41AF">
        <w:trPr>
          <w:trHeight w:val="58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Avalúos Formativos - Otras evidencias</w:t>
            </w:r>
          </w:p>
        </w:tc>
        <w:tc>
          <w:tcPr>
            <w:tcW w:w="850" w:type="pct"/>
          </w:tcPr>
          <w:p w:rsidR="001F41AF" w:rsidRPr="007C794E" w:rsidRDefault="007C794E" w:rsidP="001F41AF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337918074"/>
                <w:placeholder>
                  <w:docPart w:val="9003A371EA4341B790ABDA69BBBE3148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1F41AF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 de cotejo</w:t>
                </w:r>
              </w:sdtContent>
            </w:sdt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1F41AF" w:rsidRPr="007C794E" w:rsidRDefault="007C794E" w:rsidP="001F41AF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2054890153"/>
                <w:placeholder>
                  <w:docPart w:val="03D8A5D1B89E4F9489D33E9F0FB08A98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1F41AF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Lista focalizada</w:t>
                </w:r>
              </w:sdtContent>
            </w:sdt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7C794E" w:rsidP="001F41AF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80206785"/>
                <w:placeholder>
                  <w:docPart w:val="54E251DF535C4E529BE4EA9AD13C4434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1F41AF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7C794E" w:rsidP="001F41AF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331722643"/>
                <w:placeholder>
                  <w:docPart w:val="72130E7E66FE4DCE906A23703F7FC6BD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1F41AF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Rúbrica</w:t>
                </w:r>
              </w:sdtContent>
            </w:sdt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Rúbrica</w:t>
            </w:r>
          </w:p>
        </w:tc>
      </w:tr>
      <w:tr w:rsidR="007C794E" w:rsidRPr="007C794E" w:rsidTr="001F41AF">
        <w:trPr>
          <w:trHeight w:val="58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Materiales</w:t>
            </w:r>
          </w:p>
        </w:tc>
        <w:tc>
          <w:tcPr>
            <w:tcW w:w="850" w:type="pct"/>
          </w:tcPr>
          <w:p w:rsidR="001F41AF" w:rsidRPr="007C794E" w:rsidRDefault="007C794E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56461362"/>
                <w:placeholder>
                  <w:docPart w:val="0336ECC2C8564BD890B2E26719E413C9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1F41AF"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304537661"/>
              <w:placeholder>
                <w:docPart w:val="EFC50CF08EFB4164B640D4EEA882B83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Carteles o afiches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2086721340"/>
              <w:placeholder>
                <w:docPart w:val="071E00B4E4A9413CB8F93C4EA5889AC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rPr>
                <w:rFonts w:ascii="Arial" w:eastAsia="Times New Roman" w:hAnsi="Arial" w:cs="Arial"/>
                <w:sz w:val="20"/>
                <w:szCs w:val="20"/>
                <w:lang w:val="es-ES_tradnl" w:eastAsia="ja-JP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48" w:type="pct"/>
          </w:tcPr>
          <w:p w:rsidR="001F41AF" w:rsidRPr="007C794E" w:rsidRDefault="007C794E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i/>
                  <w:sz w:val="20"/>
                  <w:szCs w:val="20"/>
                  <w:lang w:val="es-ES_tradnl"/>
                </w:rPr>
                <w:id w:val="2139602833"/>
                <w:placeholder>
                  <w:docPart w:val="248C4AB46B094B53B2A1D8C77A05F85E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1F41AF" w:rsidRPr="007C794E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2016140868"/>
              <w:placeholder>
                <w:docPart w:val="B51C8942917C43BA8EFFEBE2D10FD446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1822927939"/>
              <w:placeholder>
                <w:docPart w:val="2C854C31334F4DA58C8A3D700904F4BF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Periódico / revistas</w:t>
                </w:r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_____________________</w:t>
            </w:r>
          </w:p>
        </w:tc>
        <w:tc>
          <w:tcPr>
            <w:tcW w:w="801" w:type="pct"/>
          </w:tcPr>
          <w:p w:rsidR="001F41AF" w:rsidRPr="007C794E" w:rsidRDefault="007C794E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i/>
                  <w:sz w:val="20"/>
                  <w:szCs w:val="20"/>
                  <w:lang w:val="es-ES_tradnl"/>
                </w:rPr>
                <w:id w:val="-260292422"/>
                <w:placeholder>
                  <w:docPart w:val="F9C2A687E4D844FC96DE3CEF3E01FD5A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1F41AF" w:rsidRPr="007C794E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>Libro Sueños y palabras 7mo gr</w:t>
                </w:r>
                <w:r w:rsidR="00CB0AC0" w:rsidRPr="007C794E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>ado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2022810801"/>
              <w:placeholder>
                <w:docPart w:val="5BE7746AE79F4D7E992C3BB17BB35EAF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Pizarra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2091347963"/>
              <w:placeholder>
                <w:docPart w:val="74F6B6BC42874A2A8237C5059AC65E97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CB0AC0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Otros: </w:t>
            </w:r>
            <w:r w:rsidR="001F41AF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Hojas  fotocopiadas</w:t>
            </w:r>
          </w:p>
        </w:tc>
        <w:tc>
          <w:tcPr>
            <w:tcW w:w="801" w:type="pct"/>
          </w:tcPr>
          <w:p w:rsidR="001F41AF" w:rsidRPr="007C794E" w:rsidRDefault="007C794E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i/>
                  <w:sz w:val="20"/>
                  <w:szCs w:val="20"/>
                  <w:lang w:val="es-ES_tradnl"/>
                </w:rPr>
                <w:id w:val="1534688215"/>
                <w:placeholder>
                  <w:docPart w:val="CBE47DDCED854F45A424DDFAC369353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1F41AF" w:rsidRPr="007C794E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>Hojas fotocopiadas</w:t>
                </w:r>
              </w:sdtContent>
            </w:sdt>
          </w:p>
          <w:p w:rsidR="001F41AF" w:rsidRPr="007C794E" w:rsidRDefault="001F41AF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900948051"/>
              <w:placeholder>
                <w:docPart w:val="BF5C71228E0E406EA3CC47E178AECF3B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Pizarra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246873153"/>
              <w:placeholder>
                <w:docPart w:val="24386EFBF7AE48F082B1E5C644CC5185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  <w:tc>
          <w:tcPr>
            <w:tcW w:w="801" w:type="pct"/>
            <w:gridSpan w:val="2"/>
          </w:tcPr>
          <w:p w:rsidR="001F41AF" w:rsidRPr="007C794E" w:rsidRDefault="007C794E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i/>
                  <w:sz w:val="20"/>
                  <w:szCs w:val="20"/>
                  <w:lang w:val="es-ES_tradnl"/>
                </w:rPr>
                <w:id w:val="-1789664476"/>
                <w:placeholder>
                  <w:docPart w:val="71E54BC39DFC477684E452E902B62E4B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1F41AF" w:rsidRPr="007C794E">
                  <w:rPr>
                    <w:rFonts w:ascii="Arial" w:hAnsi="Arial" w:cs="Arial"/>
                    <w:i/>
                    <w:sz w:val="20"/>
                    <w:szCs w:val="20"/>
                    <w:lang w:val="es-ES_tradnl"/>
                  </w:rPr>
                  <w:t>Información provista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987209108"/>
              <w:placeholder>
                <w:docPart w:val="8D1BE85351EE44E1BEB6168EC7C9DDA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rPr>
                    <w:rFonts w:ascii="Arial" w:eastAsia="Times New Roman" w:hAnsi="Arial" w:cs="Arial"/>
                    <w:sz w:val="20"/>
                    <w:szCs w:val="20"/>
                    <w:lang w:val="es-ES_tradnl" w:eastAsia="ja-JP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Pizarra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  <w:lang w:val="es-ES_tradnl"/>
              </w:rPr>
              <w:id w:val="-1490555688"/>
              <w:placeholder>
                <w:docPart w:val="AEBE3797C41A4E49921604F7C581D820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1F41AF" w:rsidRPr="007C794E" w:rsidRDefault="001F41AF" w:rsidP="001F41A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7C794E">
                  <w:rPr>
                    <w:rFonts w:ascii="Arial" w:hAnsi="Arial" w:cs="Arial"/>
                    <w:sz w:val="20"/>
                    <w:szCs w:val="20"/>
                    <w:lang w:val="es-ES_tradnl"/>
                  </w:rPr>
                  <w:t>Computadora / proyector</w:t>
                </w:r>
              </w:p>
            </w:sdtContent>
          </w:sdt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Otros: ____________________</w:t>
            </w:r>
          </w:p>
        </w:tc>
      </w:tr>
      <w:tr w:rsidR="007C794E" w:rsidRPr="007C794E" w:rsidTr="001F41AF">
        <w:trPr>
          <w:trHeight w:val="58"/>
        </w:trPr>
        <w:tc>
          <w:tcPr>
            <w:tcW w:w="899" w:type="pct"/>
            <w:vAlign w:val="center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Asignación</w:t>
            </w:r>
          </w:p>
        </w:tc>
        <w:tc>
          <w:tcPr>
            <w:tcW w:w="850" w:type="pct"/>
          </w:tcPr>
          <w:p w:rsidR="001F41AF" w:rsidRPr="007C794E" w:rsidRDefault="001F41AF" w:rsidP="001F41AF">
            <w:pPr>
              <w:rPr>
                <w:rStyle w:val="hps"/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1F41AF" w:rsidRPr="007C794E" w:rsidRDefault="001F41AF" w:rsidP="001F41AF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7C794E" w:rsidRPr="00D07AD3" w:rsidTr="00D07AD3">
        <w:trPr>
          <w:trHeight w:val="1385"/>
        </w:trPr>
        <w:tc>
          <w:tcPr>
            <w:tcW w:w="899" w:type="pct"/>
          </w:tcPr>
          <w:p w:rsidR="001F41AF" w:rsidRPr="007C794E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</w:tc>
        <w:tc>
          <w:tcPr>
            <w:tcW w:w="850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1F41AF" w:rsidRPr="007C794E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  <w:tc>
          <w:tcPr>
            <w:tcW w:w="848" w:type="pct"/>
          </w:tcPr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1F41AF" w:rsidRPr="007C794E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1F41AF" w:rsidRPr="007C794E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  <w:tc>
          <w:tcPr>
            <w:tcW w:w="801" w:type="pct"/>
          </w:tcPr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1F41AF" w:rsidRPr="007C794E" w:rsidRDefault="00D07AD3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L</w:t>
            </w:r>
            <w:r w:rsidR="001F41AF" w:rsidRPr="007C794E">
              <w:rPr>
                <w:rFonts w:ascii="Arial" w:hAnsi="Arial" w:cs="Arial"/>
                <w:sz w:val="20"/>
                <w:szCs w:val="20"/>
                <w:lang w:val="es-ES_tradnl"/>
              </w:rPr>
              <w:t>imitaciones lingüísticas Español: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1F41AF" w:rsidRPr="007C794E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7C794E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C794E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1F41AF" w:rsidRPr="00D07AD3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1F41AF" w:rsidRPr="00D07AD3" w:rsidRDefault="001F41AF" w:rsidP="00D07AD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7AD3">
              <w:rPr>
                <w:rFonts w:ascii="Arial" w:hAnsi="Arial" w:cs="Arial"/>
                <w:sz w:val="20"/>
                <w:szCs w:val="20"/>
              </w:rPr>
              <w:t>Dotados:</w:t>
            </w:r>
            <w:bookmarkStart w:id="0" w:name="_GoBack"/>
            <w:bookmarkEnd w:id="0"/>
          </w:p>
        </w:tc>
      </w:tr>
      <w:tr w:rsidR="007C794E" w:rsidRPr="007C794E" w:rsidTr="001F41AF">
        <w:trPr>
          <w:trHeight w:val="99"/>
        </w:trPr>
        <w:tc>
          <w:tcPr>
            <w:tcW w:w="899" w:type="pct"/>
          </w:tcPr>
          <w:p w:rsidR="001F41AF" w:rsidRPr="007C794E" w:rsidRDefault="001F41AF" w:rsidP="001F41A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7C794E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1F41AF" w:rsidRPr="007C794E" w:rsidRDefault="001F41AF" w:rsidP="001F41A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F41AF" w:rsidRPr="007C794E" w:rsidRDefault="001F41AF" w:rsidP="001F41A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1AF" w:rsidRPr="007C794E" w:rsidRDefault="001F41AF" w:rsidP="001F41A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F41AF" w:rsidRPr="007C794E" w:rsidRDefault="001F41AF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1F41AF" w:rsidRPr="007C794E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94E" w:rsidRDefault="007C794E" w:rsidP="0074328A">
      <w:pPr>
        <w:spacing w:after="0" w:line="240" w:lineRule="auto"/>
      </w:pPr>
      <w:r>
        <w:separator/>
      </w:r>
    </w:p>
  </w:endnote>
  <w:endnote w:type="continuationSeparator" w:id="0">
    <w:p w:rsidR="007C794E" w:rsidRDefault="007C794E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94E" w:rsidRDefault="007C794E" w:rsidP="0074328A">
      <w:pPr>
        <w:spacing w:after="0" w:line="240" w:lineRule="auto"/>
      </w:pPr>
      <w:r>
        <w:separator/>
      </w:r>
    </w:p>
  </w:footnote>
  <w:footnote w:type="continuationSeparator" w:id="0">
    <w:p w:rsidR="007C794E" w:rsidRDefault="007C794E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94E" w:rsidRPr="001D1F44" w:rsidRDefault="007C794E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C794E" w:rsidRPr="001D1F44" w:rsidRDefault="007C794E">
    <w:pPr>
      <w:pStyle w:val="Header"/>
      <w:rPr>
        <w:sz w:val="20"/>
      </w:rPr>
    </w:pPr>
  </w:p>
  <w:p w:rsidR="007C794E" w:rsidRPr="001D1F44" w:rsidRDefault="007C794E">
    <w:pPr>
      <w:pStyle w:val="Header"/>
      <w:rPr>
        <w:sz w:val="20"/>
      </w:rPr>
    </w:pPr>
  </w:p>
  <w:p w:rsidR="007C794E" w:rsidRPr="001D1F44" w:rsidRDefault="007C794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3C24A1"/>
    <w:multiLevelType w:val="hybridMultilevel"/>
    <w:tmpl w:val="FFC26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4A04B13"/>
    <w:multiLevelType w:val="hybridMultilevel"/>
    <w:tmpl w:val="830CF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8C2FA7"/>
    <w:multiLevelType w:val="hybridMultilevel"/>
    <w:tmpl w:val="7B06F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843921"/>
    <w:multiLevelType w:val="hybridMultilevel"/>
    <w:tmpl w:val="CC6AB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0"/>
  </w:num>
  <w:num w:numId="4">
    <w:abstractNumId w:val="13"/>
  </w:num>
  <w:num w:numId="5">
    <w:abstractNumId w:val="0"/>
  </w:num>
  <w:num w:numId="6">
    <w:abstractNumId w:val="3"/>
  </w:num>
  <w:num w:numId="7">
    <w:abstractNumId w:val="14"/>
  </w:num>
  <w:num w:numId="8">
    <w:abstractNumId w:val="2"/>
  </w:num>
  <w:num w:numId="9">
    <w:abstractNumId w:val="11"/>
  </w:num>
  <w:num w:numId="10">
    <w:abstractNumId w:val="8"/>
  </w:num>
  <w:num w:numId="11">
    <w:abstractNumId w:val="4"/>
  </w:num>
  <w:num w:numId="12">
    <w:abstractNumId w:val="1"/>
  </w:num>
  <w:num w:numId="13">
    <w:abstractNumId w:val="7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63C1E"/>
    <w:rsid w:val="00065825"/>
    <w:rsid w:val="000837FF"/>
    <w:rsid w:val="000F2547"/>
    <w:rsid w:val="000F2881"/>
    <w:rsid w:val="0013604E"/>
    <w:rsid w:val="0015766D"/>
    <w:rsid w:val="001719CB"/>
    <w:rsid w:val="0018326B"/>
    <w:rsid w:val="00185941"/>
    <w:rsid w:val="00194C88"/>
    <w:rsid w:val="00194ED2"/>
    <w:rsid w:val="00197CA5"/>
    <w:rsid w:val="001A098E"/>
    <w:rsid w:val="001D1F44"/>
    <w:rsid w:val="001F066E"/>
    <w:rsid w:val="001F41AF"/>
    <w:rsid w:val="0021004F"/>
    <w:rsid w:val="00243D67"/>
    <w:rsid w:val="00251358"/>
    <w:rsid w:val="00251BEF"/>
    <w:rsid w:val="00262048"/>
    <w:rsid w:val="00273623"/>
    <w:rsid w:val="002B7687"/>
    <w:rsid w:val="002B7C5A"/>
    <w:rsid w:val="003036A2"/>
    <w:rsid w:val="003038AE"/>
    <w:rsid w:val="00310E21"/>
    <w:rsid w:val="00311F1D"/>
    <w:rsid w:val="0034763F"/>
    <w:rsid w:val="0035113E"/>
    <w:rsid w:val="0035532B"/>
    <w:rsid w:val="00365D9F"/>
    <w:rsid w:val="00377776"/>
    <w:rsid w:val="0038336B"/>
    <w:rsid w:val="003902EA"/>
    <w:rsid w:val="003B612D"/>
    <w:rsid w:val="003E13E9"/>
    <w:rsid w:val="003E4C88"/>
    <w:rsid w:val="004120CC"/>
    <w:rsid w:val="00422944"/>
    <w:rsid w:val="00436BB0"/>
    <w:rsid w:val="004749E7"/>
    <w:rsid w:val="00496402"/>
    <w:rsid w:val="004B45D1"/>
    <w:rsid w:val="004C47C1"/>
    <w:rsid w:val="004C6ABB"/>
    <w:rsid w:val="004D7A54"/>
    <w:rsid w:val="00525C8A"/>
    <w:rsid w:val="0053164D"/>
    <w:rsid w:val="00544746"/>
    <w:rsid w:val="00575DA4"/>
    <w:rsid w:val="00595692"/>
    <w:rsid w:val="005B7582"/>
    <w:rsid w:val="005E3CFA"/>
    <w:rsid w:val="005F0F0E"/>
    <w:rsid w:val="00604712"/>
    <w:rsid w:val="00663CEB"/>
    <w:rsid w:val="00686827"/>
    <w:rsid w:val="00686E40"/>
    <w:rsid w:val="006A3631"/>
    <w:rsid w:val="006C439F"/>
    <w:rsid w:val="006D312E"/>
    <w:rsid w:val="006D5CE4"/>
    <w:rsid w:val="0070525C"/>
    <w:rsid w:val="007151EA"/>
    <w:rsid w:val="00716C5D"/>
    <w:rsid w:val="00717A5A"/>
    <w:rsid w:val="00730DD2"/>
    <w:rsid w:val="0074328A"/>
    <w:rsid w:val="007447AD"/>
    <w:rsid w:val="00762791"/>
    <w:rsid w:val="00764D29"/>
    <w:rsid w:val="00796D23"/>
    <w:rsid w:val="007A4D53"/>
    <w:rsid w:val="007C794E"/>
    <w:rsid w:val="00802AFD"/>
    <w:rsid w:val="00812792"/>
    <w:rsid w:val="008150EF"/>
    <w:rsid w:val="00825220"/>
    <w:rsid w:val="008423A5"/>
    <w:rsid w:val="00844129"/>
    <w:rsid w:val="0085145E"/>
    <w:rsid w:val="00863BDD"/>
    <w:rsid w:val="00883686"/>
    <w:rsid w:val="008A00F4"/>
    <w:rsid w:val="008A0DB2"/>
    <w:rsid w:val="008A3158"/>
    <w:rsid w:val="008A3D29"/>
    <w:rsid w:val="008B125D"/>
    <w:rsid w:val="008B2BD2"/>
    <w:rsid w:val="009008C3"/>
    <w:rsid w:val="00924778"/>
    <w:rsid w:val="00931D62"/>
    <w:rsid w:val="00943657"/>
    <w:rsid w:val="00944C2A"/>
    <w:rsid w:val="009709E4"/>
    <w:rsid w:val="00977029"/>
    <w:rsid w:val="009831B6"/>
    <w:rsid w:val="009A0FEF"/>
    <w:rsid w:val="009A7683"/>
    <w:rsid w:val="009B1917"/>
    <w:rsid w:val="009B2BE9"/>
    <w:rsid w:val="00A0220F"/>
    <w:rsid w:val="00A02B56"/>
    <w:rsid w:val="00A16CA3"/>
    <w:rsid w:val="00A20D63"/>
    <w:rsid w:val="00A2102F"/>
    <w:rsid w:val="00A30626"/>
    <w:rsid w:val="00A35519"/>
    <w:rsid w:val="00A4414E"/>
    <w:rsid w:val="00A542A4"/>
    <w:rsid w:val="00A5506F"/>
    <w:rsid w:val="00A93688"/>
    <w:rsid w:val="00AA0738"/>
    <w:rsid w:val="00AA43C0"/>
    <w:rsid w:val="00AB4D8D"/>
    <w:rsid w:val="00AC6CB7"/>
    <w:rsid w:val="00AC7617"/>
    <w:rsid w:val="00B048DF"/>
    <w:rsid w:val="00B13A89"/>
    <w:rsid w:val="00B221A4"/>
    <w:rsid w:val="00B31FE5"/>
    <w:rsid w:val="00B402A6"/>
    <w:rsid w:val="00B74AF8"/>
    <w:rsid w:val="00B95168"/>
    <w:rsid w:val="00BA3EC8"/>
    <w:rsid w:val="00BB4622"/>
    <w:rsid w:val="00BB6491"/>
    <w:rsid w:val="00BC7B3C"/>
    <w:rsid w:val="00BD0025"/>
    <w:rsid w:val="00BE187B"/>
    <w:rsid w:val="00C349E5"/>
    <w:rsid w:val="00C467DA"/>
    <w:rsid w:val="00C507A3"/>
    <w:rsid w:val="00C80193"/>
    <w:rsid w:val="00CB0AC0"/>
    <w:rsid w:val="00CB0EB1"/>
    <w:rsid w:val="00CE1135"/>
    <w:rsid w:val="00D04287"/>
    <w:rsid w:val="00D07AD3"/>
    <w:rsid w:val="00D37428"/>
    <w:rsid w:val="00D4373A"/>
    <w:rsid w:val="00D44142"/>
    <w:rsid w:val="00D52C41"/>
    <w:rsid w:val="00D95F31"/>
    <w:rsid w:val="00DD4493"/>
    <w:rsid w:val="00DF0681"/>
    <w:rsid w:val="00E152EE"/>
    <w:rsid w:val="00E17677"/>
    <w:rsid w:val="00E3128C"/>
    <w:rsid w:val="00E55EC7"/>
    <w:rsid w:val="00E764CA"/>
    <w:rsid w:val="00EB6DC4"/>
    <w:rsid w:val="00EE0EA9"/>
    <w:rsid w:val="00F43174"/>
    <w:rsid w:val="00F437FE"/>
    <w:rsid w:val="00F55407"/>
    <w:rsid w:val="00F94EDB"/>
    <w:rsid w:val="00FB0E1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0388A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909A898E6754D9782422365E1F6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D5560-33F5-4E36-950E-385F2A7605F6}"/>
      </w:docPartPr>
      <w:docPartBody>
        <w:p w:rsidR="00E0388A" w:rsidRDefault="0075625D" w:rsidP="0075625D">
          <w:pPr>
            <w:pStyle w:val="8909A898E6754D9782422365E1F6866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E0388A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BB81F94FEC94878B056DF1C48A07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4CA2C-FC0F-4F15-BEC6-0990BBEA8EED}"/>
      </w:docPartPr>
      <w:docPartBody>
        <w:p w:rsidR="00E0388A" w:rsidRDefault="0075625D" w:rsidP="0075625D">
          <w:pPr>
            <w:pStyle w:val="CBB81F94FEC94878B056DF1C48A0734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28FDBAEEC284B028F012643F6512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CC5D05-71D0-4621-A4BB-D22A03CFBE40}"/>
      </w:docPartPr>
      <w:docPartBody>
        <w:p w:rsidR="00E0388A" w:rsidRDefault="0075625D" w:rsidP="0075625D">
          <w:pPr>
            <w:pStyle w:val="F28FDBAEEC284B028F012643F6512C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E0388A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6359AE70AB43549F5879AAE595E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24826-E5EF-41BB-A7CC-70CAFD82067B}"/>
      </w:docPartPr>
      <w:docPartBody>
        <w:p w:rsidR="00E0388A" w:rsidRDefault="0075625D" w:rsidP="0075625D">
          <w:pPr>
            <w:pStyle w:val="A36359AE70AB43549F5879AAE595EB7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ED7C4CE3E464092A40F587703BCF5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DDB62-6132-4D4E-B393-A409178A2C23}"/>
      </w:docPartPr>
      <w:docPartBody>
        <w:p w:rsidR="00E0388A" w:rsidRDefault="0075625D" w:rsidP="0075625D">
          <w:pPr>
            <w:pStyle w:val="0ED7C4CE3E464092A40F587703BCF52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E0388A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B76E31594824625B575C5BC754F8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53AF8-4EBB-4AD9-8BBF-C3A3758FE92B}"/>
      </w:docPartPr>
      <w:docPartBody>
        <w:p w:rsidR="00E0388A" w:rsidRDefault="0075625D" w:rsidP="0075625D">
          <w:pPr>
            <w:pStyle w:val="1B76E31594824625B575C5BC754F8E8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7812CF698C8436DBFDB04E040AEC4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2B963-38EB-45C2-828A-37C9DD4B861A}"/>
      </w:docPartPr>
      <w:docPartBody>
        <w:p w:rsidR="00E0388A" w:rsidRDefault="0075625D" w:rsidP="0075625D">
          <w:pPr>
            <w:pStyle w:val="07812CF698C8436DBFDB04E040AEC4D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ACA57CB962945B19EB20844C8CE08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6A547-92B1-4263-8251-CD3CBDD663B6}"/>
      </w:docPartPr>
      <w:docPartBody>
        <w:p w:rsidR="00E0388A" w:rsidRDefault="0075625D" w:rsidP="0075625D">
          <w:pPr>
            <w:pStyle w:val="7ACA57CB962945B19EB20844C8CE086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E0388A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2275E4E6884FCFB29B7091756C5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10ED3-8837-431D-A17C-AFE8C490502C}"/>
      </w:docPartPr>
      <w:docPartBody>
        <w:p w:rsidR="00E0388A" w:rsidRDefault="0075625D" w:rsidP="0075625D">
          <w:pPr>
            <w:pStyle w:val="112275E4E6884FCFB29B7091756C503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E47D43880534908AE0FB8720307B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4AFE1-15F3-44CD-9A21-A5867D5FDCFA}"/>
      </w:docPartPr>
      <w:docPartBody>
        <w:p w:rsidR="00E0388A" w:rsidRDefault="0075625D" w:rsidP="0075625D">
          <w:pPr>
            <w:pStyle w:val="CE47D43880534908AE0FB8720307B81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E0388A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557531F37D4F4AA17E370797960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8EB9-BC48-4203-8DFD-59A066514D76}"/>
      </w:docPartPr>
      <w:docPartBody>
        <w:p w:rsidR="00E0388A" w:rsidRDefault="0075625D" w:rsidP="0075625D">
          <w:pPr>
            <w:pStyle w:val="69557531F37D4F4AA17E3707979601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98312F3DC374E65A1E06758AC6DB9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7902B-3592-4AFD-AC8E-B293FAB6281A}"/>
      </w:docPartPr>
      <w:docPartBody>
        <w:p w:rsidR="00E0388A" w:rsidRDefault="0075625D" w:rsidP="0075625D">
          <w:pPr>
            <w:pStyle w:val="E98312F3DC374E65A1E06758AC6DB9D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CB61DA41FB4F688E3DB69FF5D09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4E399-33CA-4A95-B276-090B9FF5DD3F}"/>
      </w:docPartPr>
      <w:docPartBody>
        <w:p w:rsidR="00E0388A" w:rsidRDefault="0075625D" w:rsidP="0075625D">
          <w:pPr>
            <w:pStyle w:val="4ECB61DA41FB4F688E3DB69FF5D09BA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CC674D3DCF743B6B0557F86F9F77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8758E-9F4E-41CA-942B-3765C26CF91B}"/>
      </w:docPartPr>
      <w:docPartBody>
        <w:p w:rsidR="00E0388A" w:rsidRDefault="0075625D" w:rsidP="0075625D">
          <w:pPr>
            <w:pStyle w:val="7CC674D3DCF743B6B0557F86F9F7767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5AAABB7A3114F5BAEF91357CEFF5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F8D45-A9C8-46A1-85E3-79F1F0B44E47}"/>
      </w:docPartPr>
      <w:docPartBody>
        <w:p w:rsidR="00E0388A" w:rsidRDefault="0075625D" w:rsidP="0075625D">
          <w:pPr>
            <w:pStyle w:val="45AAABB7A3114F5BAEF91357CEFF594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926D636A07B4B5A85DB89A61F6930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96911-6843-4B95-84B4-69606C726550}"/>
      </w:docPartPr>
      <w:docPartBody>
        <w:p w:rsidR="00E0388A" w:rsidRDefault="0075625D" w:rsidP="0075625D">
          <w:pPr>
            <w:pStyle w:val="6926D636A07B4B5A85DB89A61F6930B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1C0CA207509427EA103D4249AB12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A3607-9EDB-415C-8E85-A909B6346163}"/>
      </w:docPartPr>
      <w:docPartBody>
        <w:p w:rsidR="00E0388A" w:rsidRDefault="0075625D" w:rsidP="0075625D">
          <w:pPr>
            <w:pStyle w:val="E1C0CA207509427EA103D4249AB12F8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B68EC3A86000401EAA165944E9689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39094-EEAB-4237-88B9-92D9C9BF7892}"/>
      </w:docPartPr>
      <w:docPartBody>
        <w:p w:rsidR="00E0388A" w:rsidRDefault="0075625D" w:rsidP="0075625D">
          <w:pPr>
            <w:pStyle w:val="B68EC3A86000401EAA165944E96891F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F050055FED641DBBD370D8E64B7BB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C049B-66F3-4BC0-B3EE-FBBF6F0C1884}"/>
      </w:docPartPr>
      <w:docPartBody>
        <w:p w:rsidR="00E0388A" w:rsidRDefault="0075625D" w:rsidP="0075625D">
          <w:pPr>
            <w:pStyle w:val="9F050055FED641DBBD370D8E64B7BB1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BB9F28C380044334B22AE0E73B5239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7535D-BDD3-410E-B14C-AB0EB31EC36A}"/>
      </w:docPartPr>
      <w:docPartBody>
        <w:p w:rsidR="00E0388A" w:rsidRDefault="0075625D" w:rsidP="0075625D">
          <w:pPr>
            <w:pStyle w:val="BB9F28C380044334B22AE0E73B5239B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F292B743A31466F87AF50A670D01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5C6C6-7416-4645-9EC6-3FDE1EED34AC}"/>
      </w:docPartPr>
      <w:docPartBody>
        <w:p w:rsidR="00E0388A" w:rsidRDefault="0075625D" w:rsidP="0075625D">
          <w:pPr>
            <w:pStyle w:val="2F292B743A31466F87AF50A670D014A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419F320C436479A839EED7724164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AEA346-AD0F-4A5D-9F70-DAB6FEAE0E56}"/>
      </w:docPartPr>
      <w:docPartBody>
        <w:p w:rsidR="00E0388A" w:rsidRDefault="0075625D" w:rsidP="0075625D">
          <w:pPr>
            <w:pStyle w:val="3419F320C436479A839EED772416436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EA245D525F94196BD5471B9BB9F9E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F7BBD6-C7DC-4358-8988-1050EE4BC031}"/>
      </w:docPartPr>
      <w:docPartBody>
        <w:p w:rsidR="00E0388A" w:rsidRDefault="0075625D" w:rsidP="0075625D">
          <w:pPr>
            <w:pStyle w:val="FEA245D525F94196BD5471B9BB9F9E12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B5581B6DCC842F7A443E4BAC2A6F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CEE19-B2CE-4043-A33D-33F10F1CE968}"/>
      </w:docPartPr>
      <w:docPartBody>
        <w:p w:rsidR="00E0388A" w:rsidRDefault="0075625D" w:rsidP="0075625D">
          <w:pPr>
            <w:pStyle w:val="5B5581B6DCC842F7A443E4BAC2A6F840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97156E572BBB4A7B95ACE7307FD15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932C61-16E0-4ADD-8395-DEFDA3DF2449}"/>
      </w:docPartPr>
      <w:docPartBody>
        <w:p w:rsidR="00E0388A" w:rsidRDefault="0075625D" w:rsidP="0075625D">
          <w:pPr>
            <w:pStyle w:val="97156E572BBB4A7B95ACE7307FD15E0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8FE01AD9CE44886A9C34564D9D62B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0EF905-2B80-46A7-8D5B-A89F08A8C523}"/>
      </w:docPartPr>
      <w:docPartBody>
        <w:p w:rsidR="00E0388A" w:rsidRDefault="0075625D" w:rsidP="0075625D">
          <w:pPr>
            <w:pStyle w:val="D8FE01AD9CE44886A9C34564D9D62BF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AA08B66D83A2486F8E3A52DF807744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8EAED1-4656-4153-B40A-7D3E849A231A}"/>
      </w:docPartPr>
      <w:docPartBody>
        <w:p w:rsidR="00E0388A" w:rsidRDefault="0075625D" w:rsidP="0075625D">
          <w:pPr>
            <w:pStyle w:val="AA08B66D83A2486F8E3A52DF8077441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D7EEC39CB524F6DA2879E84AB2923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350BD1-7762-4CBC-9B8E-39B4D05F29F0}"/>
      </w:docPartPr>
      <w:docPartBody>
        <w:p w:rsidR="00D9608F" w:rsidRDefault="00D9608F" w:rsidP="00D9608F">
          <w:pPr>
            <w:pStyle w:val="1D7EEC39CB524F6DA2879E84AB2923E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10517814A9E4B7F8CECF3D7537E37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51A88-3B59-46D3-895E-D8A6DEC00049}"/>
      </w:docPartPr>
      <w:docPartBody>
        <w:p w:rsidR="00D9608F" w:rsidRDefault="00D9608F" w:rsidP="00D9608F">
          <w:pPr>
            <w:pStyle w:val="410517814A9E4B7F8CECF3D7537E370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08A06AB4B7A432ABEFEA681FE7EB0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1634A3-6CE1-4F90-9DBD-41F83777601E}"/>
      </w:docPartPr>
      <w:docPartBody>
        <w:p w:rsidR="00D9608F" w:rsidRDefault="00D9608F" w:rsidP="00D9608F">
          <w:pPr>
            <w:pStyle w:val="B08A06AB4B7A432ABEFEA681FE7EB08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854BAE3EE714F6DABAD11836A8B15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A94E9-9816-493B-BCDA-5857B9718BE7}"/>
      </w:docPartPr>
      <w:docPartBody>
        <w:p w:rsidR="00D9608F" w:rsidRDefault="00D9608F" w:rsidP="00D9608F">
          <w:pPr>
            <w:pStyle w:val="5854BAE3EE714F6DABAD11836A8B159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361BFF46D374EFD98D454952532B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E5625F-1DD9-4035-B779-D74A8E27A66C}"/>
      </w:docPartPr>
      <w:docPartBody>
        <w:p w:rsidR="00D9608F" w:rsidRDefault="00D9608F" w:rsidP="00D9608F">
          <w:pPr>
            <w:pStyle w:val="2361BFF46D374EFD98D454952532B02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44256F845FA406C9C64CB792197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496DC8-5A9B-4DC7-961E-51C09CDFA9D4}"/>
      </w:docPartPr>
      <w:docPartBody>
        <w:p w:rsidR="00D9608F" w:rsidRDefault="00D9608F" w:rsidP="00D9608F">
          <w:pPr>
            <w:pStyle w:val="D44256F845FA406C9C64CB792197DFE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C3ACD4DAB0A4A1E9A0FD6DFA1133D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76C9C1-F990-46C1-93F9-4991176DC948}"/>
      </w:docPartPr>
      <w:docPartBody>
        <w:p w:rsidR="00D9608F" w:rsidRDefault="00D9608F" w:rsidP="00D9608F">
          <w:pPr>
            <w:pStyle w:val="8C3ACD4DAB0A4A1E9A0FD6DFA1133DE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C9C8580993B4F85BC67BF5DB289FB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D08213-C4B6-42EA-A64C-AC22F629AA03}"/>
      </w:docPartPr>
      <w:docPartBody>
        <w:p w:rsidR="00D9608F" w:rsidRDefault="00D9608F" w:rsidP="00D9608F">
          <w:pPr>
            <w:pStyle w:val="0C9C8580993B4F85BC67BF5DB289FB6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68F2FA8FB344F138FE30968BF5999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DFDDAB-21F5-4DE3-A449-711B6AF3320A}"/>
      </w:docPartPr>
      <w:docPartBody>
        <w:p w:rsidR="00D9608F" w:rsidRDefault="00D9608F" w:rsidP="00D9608F">
          <w:pPr>
            <w:pStyle w:val="568F2FA8FB344F138FE30968BF5999B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14CD5904FA4BFFA7A62AE47727E9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178045-C14D-4AC3-9019-DD22378DB4F3}"/>
      </w:docPartPr>
      <w:docPartBody>
        <w:p w:rsidR="00D9608F" w:rsidRDefault="00D9608F" w:rsidP="00D9608F">
          <w:pPr>
            <w:pStyle w:val="A314CD5904FA4BFFA7A62AE47727E9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3E5145D497A490DB1BC620BC42839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CFBE19-65F2-4BA3-B458-0C171FBD6A10}"/>
      </w:docPartPr>
      <w:docPartBody>
        <w:p w:rsidR="00D9608F" w:rsidRDefault="00D9608F" w:rsidP="00D9608F">
          <w:pPr>
            <w:pStyle w:val="93E5145D497A490DB1BC620BC42839C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3B13A9C71E24F93BA598B1EBD956A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19D86B-DA2C-4EE3-97BF-430B6D954BFD}"/>
      </w:docPartPr>
      <w:docPartBody>
        <w:p w:rsidR="00D9608F" w:rsidRDefault="00D9608F" w:rsidP="00D9608F">
          <w:pPr>
            <w:pStyle w:val="83B13A9C71E24F93BA598B1EBD956A0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4B1AEDC18894A25AA31C5F9CB34C2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3ABF07-C537-45DC-9036-C23CD863E2F9}"/>
      </w:docPartPr>
      <w:docPartBody>
        <w:p w:rsidR="00D9608F" w:rsidRDefault="00D9608F" w:rsidP="00D9608F">
          <w:pPr>
            <w:pStyle w:val="14B1AEDC18894A25AA31C5F9CB34C28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86FCEB329E24A09B021CFC6C6C0A5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915B7C-07D8-4912-B0DB-73DCBEDC95E5}"/>
      </w:docPartPr>
      <w:docPartBody>
        <w:p w:rsidR="00D9608F" w:rsidRDefault="00D9608F" w:rsidP="00D9608F">
          <w:pPr>
            <w:pStyle w:val="086FCEB329E24A09B021CFC6C6C0A59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D60AD95040D4AC6B81C50959B3946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C33837-C252-4133-A800-BE5BB0862ADB}"/>
      </w:docPartPr>
      <w:docPartBody>
        <w:p w:rsidR="00D9608F" w:rsidRDefault="00D9608F" w:rsidP="00D9608F">
          <w:pPr>
            <w:pStyle w:val="CD60AD95040D4AC6B81C50959B39465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A8008A0F9FC4535A5BF05A13588E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793BA2-3461-43F5-AFA7-28817C839A3D}"/>
      </w:docPartPr>
      <w:docPartBody>
        <w:p w:rsidR="00D9608F" w:rsidRDefault="00D9608F" w:rsidP="00D9608F">
          <w:pPr>
            <w:pStyle w:val="5A8008A0F9FC4535A5BF05A13588E1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C810973D2504604BBB7AFEED707AD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FA732A-4047-49DF-9B40-395100217196}"/>
      </w:docPartPr>
      <w:docPartBody>
        <w:p w:rsidR="00D9608F" w:rsidRDefault="00D9608F" w:rsidP="00D9608F">
          <w:pPr>
            <w:pStyle w:val="2C810973D2504604BBB7AFEED707AD9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56775BDF09C4F9EBF9BEA5ECADECF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36F3AB-773F-413E-865F-5E20374CE432}"/>
      </w:docPartPr>
      <w:docPartBody>
        <w:p w:rsidR="00D9608F" w:rsidRDefault="00D9608F" w:rsidP="00D9608F">
          <w:pPr>
            <w:pStyle w:val="656775BDF09C4F9EBF9BEA5ECADECFD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2B7D5F98AEB48758341E23236E63B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742777-276A-45CE-97AC-C71F3F2E50BB}"/>
      </w:docPartPr>
      <w:docPartBody>
        <w:p w:rsidR="00D9608F" w:rsidRDefault="00D9608F" w:rsidP="00D9608F">
          <w:pPr>
            <w:pStyle w:val="72B7D5F98AEB48758341E23236E63B3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82CF1839E464A029BCA7B768D3C44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A013E5-34FC-4E87-B9E4-ED36E2F9B764}"/>
      </w:docPartPr>
      <w:docPartBody>
        <w:p w:rsidR="00D9608F" w:rsidRDefault="00D9608F" w:rsidP="00D9608F">
          <w:pPr>
            <w:pStyle w:val="682CF1839E464A029BCA7B768D3C442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AAF189AC3E34F51B58BF89791731E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CE92EE-555A-4918-9708-8729D164EACA}"/>
      </w:docPartPr>
      <w:docPartBody>
        <w:p w:rsidR="00D9608F" w:rsidRDefault="00D9608F" w:rsidP="00D9608F">
          <w:pPr>
            <w:pStyle w:val="6AAF189AC3E34F51B58BF89791731E8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F9305DFCDC44779B0B3043C5F1073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B24C72-3F4F-4FE0-A7B4-11D773280A2E}"/>
      </w:docPartPr>
      <w:docPartBody>
        <w:p w:rsidR="00D9608F" w:rsidRDefault="00D9608F" w:rsidP="00D9608F">
          <w:pPr>
            <w:pStyle w:val="FF9305DFCDC44779B0B3043C5F10738E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586AA4BAC4E748FB9D310FB907C052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009F65-8F7F-4CC0-9A26-3C48E231A171}"/>
      </w:docPartPr>
      <w:docPartBody>
        <w:p w:rsidR="00D9608F" w:rsidRDefault="00D9608F" w:rsidP="00D9608F">
          <w:pPr>
            <w:pStyle w:val="586AA4BAC4E748FB9D310FB907C0527C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6129AD4FA554DC98114FF511AB585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CD2480-D3A6-4D49-8589-0B273BC842F8}"/>
      </w:docPartPr>
      <w:docPartBody>
        <w:p w:rsidR="00D9608F" w:rsidRDefault="00D9608F" w:rsidP="00D9608F">
          <w:pPr>
            <w:pStyle w:val="26129AD4FA554DC98114FF511AB58564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857BF39728B24A78A64B2B11A86231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861DC4-9E01-4648-8139-47719215B78A}"/>
      </w:docPartPr>
      <w:docPartBody>
        <w:p w:rsidR="00D9608F" w:rsidRDefault="00D9608F" w:rsidP="00D9608F">
          <w:pPr>
            <w:pStyle w:val="857BF39728B24A78A64B2B11A862310E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E03A4972F994ADAA7997310CD5390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2B418B-13BA-4616-BAD3-412F66F354D4}"/>
      </w:docPartPr>
      <w:docPartBody>
        <w:p w:rsidR="00D9608F" w:rsidRDefault="00D9608F" w:rsidP="00D9608F">
          <w:pPr>
            <w:pStyle w:val="EE03A4972F994ADAA7997310CD5390B6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9523B27D1A54DC192713B9FEDE079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356748-D967-4C1A-86DF-FC2AC0DE10A5}"/>
      </w:docPartPr>
      <w:docPartBody>
        <w:p w:rsidR="00D9608F" w:rsidRDefault="00D9608F" w:rsidP="00D9608F">
          <w:pPr>
            <w:pStyle w:val="39523B27D1A54DC192713B9FEDE079C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97D8812F9DB4492A9FEB941546855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CF958B-3BCE-4C16-A468-07D54618A43C}"/>
      </w:docPartPr>
      <w:docPartBody>
        <w:p w:rsidR="00D9608F" w:rsidRDefault="00D9608F" w:rsidP="00D9608F">
          <w:pPr>
            <w:pStyle w:val="B97D8812F9DB4492A9FEB9415468552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9B6CFCFAE364945BE2DFA5960632F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26281C-2BF9-4981-811C-E40F54A108D2}"/>
      </w:docPartPr>
      <w:docPartBody>
        <w:p w:rsidR="00D9608F" w:rsidRDefault="00D9608F" w:rsidP="00D9608F">
          <w:pPr>
            <w:pStyle w:val="19B6CFCFAE364945BE2DFA5960632FA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D785A972F574C448E279E50924984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D73C50-F7DC-4099-B6A2-8FD11716C1FC}"/>
      </w:docPartPr>
      <w:docPartBody>
        <w:p w:rsidR="00D9608F" w:rsidRDefault="00D9608F" w:rsidP="00D9608F">
          <w:pPr>
            <w:pStyle w:val="7D785A972F574C448E279E50924984E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3F420AE567547C78B5EEA9070DF66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4EFC5-687B-430B-9879-FE70F9790A8D}"/>
      </w:docPartPr>
      <w:docPartBody>
        <w:p w:rsidR="00D9608F" w:rsidRDefault="00D9608F" w:rsidP="00D9608F">
          <w:pPr>
            <w:pStyle w:val="C3F420AE567547C78B5EEA9070DF6625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3DF6A61A3964B859E31C32A107A3B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8E6A61-77CB-48A7-8D0E-D1578534A0AC}"/>
      </w:docPartPr>
      <w:docPartBody>
        <w:p w:rsidR="00D9608F" w:rsidRDefault="00D9608F" w:rsidP="00D9608F">
          <w:pPr>
            <w:pStyle w:val="93DF6A61A3964B859E31C32A107A3B75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1D359B657EE349409D14810F8D0E5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532056-D2D8-4E8F-A98C-FEA42B050DA8}"/>
      </w:docPartPr>
      <w:docPartBody>
        <w:p w:rsidR="00D9608F" w:rsidRDefault="00D9608F" w:rsidP="00D9608F">
          <w:pPr>
            <w:pStyle w:val="1D359B657EE349409D14810F8D0E536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C433CE35FBA4FB78FD5ADF811405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FC9C99-5824-4A26-BDD7-0E0B7DDF0B9A}"/>
      </w:docPartPr>
      <w:docPartBody>
        <w:p w:rsidR="00D9608F" w:rsidRDefault="00D9608F" w:rsidP="00D9608F">
          <w:pPr>
            <w:pStyle w:val="FC433CE35FBA4FB78FD5ADF811405B8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C9195E40B0E4A6B8CC2E2E24C9BE5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E6F8F3-EE2C-4CD3-B36E-86ED510A82BB}"/>
      </w:docPartPr>
      <w:docPartBody>
        <w:p w:rsidR="00D9608F" w:rsidRDefault="00D9608F" w:rsidP="00D9608F">
          <w:pPr>
            <w:pStyle w:val="1C9195E40B0E4A6B8CC2E2E24C9BE5C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AFC760CDA7D427282AACC0843E083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0EAD62-4ADE-4209-BD1D-743A9932E074}"/>
      </w:docPartPr>
      <w:docPartBody>
        <w:p w:rsidR="00D9608F" w:rsidRDefault="00D9608F" w:rsidP="00D9608F">
          <w:pPr>
            <w:pStyle w:val="8AFC760CDA7D427282AACC0843E083C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0DCD9D71EA64B6999CDFB4AFEC8A8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5F10A5-76F2-421E-B73B-38646D17D676}"/>
      </w:docPartPr>
      <w:docPartBody>
        <w:p w:rsidR="00D9608F" w:rsidRDefault="00D9608F" w:rsidP="00D9608F">
          <w:pPr>
            <w:pStyle w:val="C0DCD9D71EA64B6999CDFB4AFEC8A83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C618754453C4F4D84A9AFFEB15741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95B64-22EA-42B1-8727-FDB279BE2177}"/>
      </w:docPartPr>
      <w:docPartBody>
        <w:p w:rsidR="00D9608F" w:rsidRDefault="00D9608F" w:rsidP="00D9608F">
          <w:pPr>
            <w:pStyle w:val="2C618754453C4F4D84A9AFFEB15741C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B6009528D65437EB5B0E9560001B2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31CBF1-2D9C-416E-8F84-9A621AB69AF5}"/>
      </w:docPartPr>
      <w:docPartBody>
        <w:p w:rsidR="00D9608F" w:rsidRDefault="00D9608F" w:rsidP="00D9608F">
          <w:pPr>
            <w:pStyle w:val="DB6009528D65437EB5B0E9560001B25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AEB774E8DC74D97ACBD18944DF448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1F4153-24A7-4684-840C-95BB59220498}"/>
      </w:docPartPr>
      <w:docPartBody>
        <w:p w:rsidR="00D9608F" w:rsidRDefault="00D9608F" w:rsidP="00D9608F">
          <w:pPr>
            <w:pStyle w:val="4AEB774E8DC74D97ACBD18944DF448A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D46BBC35A5D493D963844BC2FC12A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C100F0-886A-4AAF-A887-C0D647A389D8}"/>
      </w:docPartPr>
      <w:docPartBody>
        <w:p w:rsidR="00D9608F" w:rsidRDefault="00D9608F" w:rsidP="00D9608F">
          <w:pPr>
            <w:pStyle w:val="DD46BBC35A5D493D963844BC2FC12A7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A6EBD3D9AB34395A3A4B26819E0B4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359FF4-C305-4121-8D45-01963BD158E9}"/>
      </w:docPartPr>
      <w:docPartBody>
        <w:p w:rsidR="00D9608F" w:rsidRDefault="00D9608F" w:rsidP="00D9608F">
          <w:pPr>
            <w:pStyle w:val="9A6EBD3D9AB34395A3A4B26819E0B4B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CBF7A5B15294E81AC1E9E59393B1A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F85902-401A-4843-AD33-BBD7F9A4ECA1}"/>
      </w:docPartPr>
      <w:docPartBody>
        <w:p w:rsidR="00D9608F" w:rsidRDefault="00D9608F" w:rsidP="00D9608F">
          <w:pPr>
            <w:pStyle w:val="9CBF7A5B15294E81AC1E9E59393B1AB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B849F42747E4ACDB06C8CD823F698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98E3B9-A948-4FDF-997A-1DE6E1D0E444}"/>
      </w:docPartPr>
      <w:docPartBody>
        <w:p w:rsidR="00D9608F" w:rsidRDefault="00D9608F" w:rsidP="00D9608F">
          <w:pPr>
            <w:pStyle w:val="FB849F42747E4ACDB06C8CD823F6985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E8DD3B0F8204C26B39D74157964F5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F03575-B04B-4A0C-8DB4-A135A7B75757}"/>
      </w:docPartPr>
      <w:docPartBody>
        <w:p w:rsidR="00D9608F" w:rsidRDefault="00D9608F" w:rsidP="00D9608F">
          <w:pPr>
            <w:pStyle w:val="9E8DD3B0F8204C26B39D74157964F56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0C40C55619E40CBB3DED3F6C42925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E7DE34-2DF7-46A1-B099-C553C7582816}"/>
      </w:docPartPr>
      <w:docPartBody>
        <w:p w:rsidR="00D9608F" w:rsidRDefault="00D9608F" w:rsidP="00D9608F">
          <w:pPr>
            <w:pStyle w:val="00C40C55619E40CBB3DED3F6C42925B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734EA863617418E83CE42A32F1D14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479764-C964-49A7-8DE0-C88889A1C502}"/>
      </w:docPartPr>
      <w:docPartBody>
        <w:p w:rsidR="00D9608F" w:rsidRDefault="00D9608F" w:rsidP="00D9608F">
          <w:pPr>
            <w:pStyle w:val="7734EA863617418E83CE42A32F1D148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8F6071E2E8F42249E159CE382E87D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22EACE-C555-497D-84F4-F5781DDE20AA}"/>
      </w:docPartPr>
      <w:docPartBody>
        <w:p w:rsidR="00D9608F" w:rsidRDefault="00D9608F" w:rsidP="00D9608F">
          <w:pPr>
            <w:pStyle w:val="88F6071E2E8F42249E159CE382E87DD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C41A3D43E9D4AF4A733AA5E94A72C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4249CA-1C38-4902-94CC-A7F10E1C22B5}"/>
      </w:docPartPr>
      <w:docPartBody>
        <w:p w:rsidR="00D9608F" w:rsidRDefault="00D9608F" w:rsidP="00D9608F">
          <w:pPr>
            <w:pStyle w:val="5C41A3D43E9D4AF4A733AA5E94A72C9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DCDA93EA8F34ED08E6546A0E67FB6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4A5D59-9AFB-4773-8D91-78321223E5D9}"/>
      </w:docPartPr>
      <w:docPartBody>
        <w:p w:rsidR="00D9608F" w:rsidRDefault="00D9608F" w:rsidP="00D9608F">
          <w:pPr>
            <w:pStyle w:val="5DCDA93EA8F34ED08E6546A0E67FB62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732EF69C89846A494D99E40D0C82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429F5D-34C6-4325-82D6-C66DBA0BD25F}"/>
      </w:docPartPr>
      <w:docPartBody>
        <w:p w:rsidR="00D9608F" w:rsidRDefault="00D9608F" w:rsidP="00D9608F">
          <w:pPr>
            <w:pStyle w:val="6732EF69C89846A494D99E40D0C82DE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C1F8119CA2048FB836FA342CC4399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ADA16E-6A23-4A80-A4EC-DCEB9710253C}"/>
      </w:docPartPr>
      <w:docPartBody>
        <w:p w:rsidR="00D9608F" w:rsidRDefault="00D9608F" w:rsidP="00D9608F">
          <w:pPr>
            <w:pStyle w:val="7C1F8119CA2048FB836FA342CC4399B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7448B704DC641938753F40A6BF6E9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2E5DE-2966-4DFF-93AA-1943082D2301}"/>
      </w:docPartPr>
      <w:docPartBody>
        <w:p w:rsidR="00D9608F" w:rsidRDefault="00D9608F" w:rsidP="00D9608F">
          <w:pPr>
            <w:pStyle w:val="57448B704DC641938753F40A6BF6E95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A3A4E94FD8F49A49B7BB5EB57764A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92359D-AFC5-4134-B064-BAB8A2544855}"/>
      </w:docPartPr>
      <w:docPartBody>
        <w:p w:rsidR="00D9608F" w:rsidRDefault="00D9608F" w:rsidP="00D9608F">
          <w:pPr>
            <w:pStyle w:val="DA3A4E94FD8F49A49B7BB5EB57764AA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C1DCDB414C6415C8E51A5B87FAD78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FDEB6B-6BA9-437B-B5A6-899C4C60C5C6}"/>
      </w:docPartPr>
      <w:docPartBody>
        <w:p w:rsidR="00D9608F" w:rsidRDefault="00D9608F" w:rsidP="00D9608F">
          <w:pPr>
            <w:pStyle w:val="4C1DCDB414C6415C8E51A5B87FAD789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1BC7FB7105E426EBA081B2F25BEF2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0B5755-3B2A-46C5-AB43-B5573CBF78DD}"/>
      </w:docPartPr>
      <w:docPartBody>
        <w:p w:rsidR="00D9608F" w:rsidRDefault="00D9608F" w:rsidP="00D9608F">
          <w:pPr>
            <w:pStyle w:val="E1BC7FB7105E426EBA081B2F25BEF2E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4E6846FCA03473692707C198FD29F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418EF5-D8B7-421F-AA55-0B4AEF30E7C5}"/>
      </w:docPartPr>
      <w:docPartBody>
        <w:p w:rsidR="00D9608F" w:rsidRDefault="00D9608F" w:rsidP="00D9608F">
          <w:pPr>
            <w:pStyle w:val="F4E6846FCA03473692707C198FD29F3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47661C94799487997BCCBA69F42EB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4A2E00-0340-4B9D-80F3-74644F19B1F7}"/>
      </w:docPartPr>
      <w:docPartBody>
        <w:p w:rsidR="00D9608F" w:rsidRDefault="00D9608F" w:rsidP="00D9608F">
          <w:pPr>
            <w:pStyle w:val="E47661C94799487997BCCBA69F42EB5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F66CAE954AA479BBDE9230784A7BC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B6A326-4A06-4C49-9B2D-A67D78978AF3}"/>
      </w:docPartPr>
      <w:docPartBody>
        <w:p w:rsidR="00D9608F" w:rsidRDefault="00D9608F" w:rsidP="00D9608F">
          <w:pPr>
            <w:pStyle w:val="BF66CAE954AA479BBDE9230784A7BC3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5CAFD07A6D240F98E1123C818CAA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E1DDEE-6D80-4C68-A094-EF3DA42068B9}"/>
      </w:docPartPr>
      <w:docPartBody>
        <w:p w:rsidR="00D9608F" w:rsidRDefault="00D9608F" w:rsidP="00D9608F">
          <w:pPr>
            <w:pStyle w:val="B5CAFD07A6D240F98E1123C818CAA31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14196918FB6463BA9EF32F2C6C159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93A865-0B09-4DDA-91A3-86A8A7086D79}"/>
      </w:docPartPr>
      <w:docPartBody>
        <w:p w:rsidR="00D9608F" w:rsidRDefault="00D9608F" w:rsidP="00D9608F">
          <w:pPr>
            <w:pStyle w:val="014196918FB6463BA9EF32F2C6C159D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0E658F4726840F5BA5B4ECB5254A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3BD3EC-DE7A-42DE-AF39-F0DC35B0D33C}"/>
      </w:docPartPr>
      <w:docPartBody>
        <w:p w:rsidR="00D9608F" w:rsidRDefault="00D9608F" w:rsidP="00D9608F">
          <w:pPr>
            <w:pStyle w:val="D0E658F4726840F5BA5B4ECB5254A00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703B25096FE4E2EBA9C3E36BABD71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110DD8-6AFB-452A-BD34-557C17409923}"/>
      </w:docPartPr>
      <w:docPartBody>
        <w:p w:rsidR="00D9608F" w:rsidRDefault="00D9608F" w:rsidP="00D9608F">
          <w:pPr>
            <w:pStyle w:val="1703B25096FE4E2EBA9C3E36BABD71F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F5F7180DD45479CAD5FBDDB6DEB49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A0E342-2AF3-4889-BC69-AA2BF59E1D33}"/>
      </w:docPartPr>
      <w:docPartBody>
        <w:p w:rsidR="00D9608F" w:rsidRDefault="00D9608F" w:rsidP="00D9608F">
          <w:pPr>
            <w:pStyle w:val="AF5F7180DD45479CAD5FBDDB6DEB499D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FD384280E1F443FCA922799FB84F6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EC6DA2-C8FB-4434-B721-7D6B0D79EB0E}"/>
      </w:docPartPr>
      <w:docPartBody>
        <w:p w:rsidR="00D9608F" w:rsidRDefault="00D9608F" w:rsidP="00D9608F">
          <w:pPr>
            <w:pStyle w:val="FD384280E1F443FCA922799FB84F64A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890636ABBAC4E6C903FDCBAAA09C0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8930CB-1ADB-4E68-9759-A664B75B5F31}"/>
      </w:docPartPr>
      <w:docPartBody>
        <w:p w:rsidR="00D9608F" w:rsidRDefault="00D9608F" w:rsidP="00D9608F">
          <w:pPr>
            <w:pStyle w:val="2890636ABBAC4E6C903FDCBAAA09C02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DF3ABCD386B49BAB74FBBE1670F55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1FAF7-A595-488D-B69D-3EC25F6467A5}"/>
      </w:docPartPr>
      <w:docPartBody>
        <w:p w:rsidR="00D9608F" w:rsidRDefault="00D9608F" w:rsidP="00D9608F">
          <w:pPr>
            <w:pStyle w:val="EDF3ABCD386B49BAB74FBBE1670F551B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F70A9E9ECC8B47ECB91E222C51264A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80391-0C64-4433-ACD9-8215715FA3C0}"/>
      </w:docPartPr>
      <w:docPartBody>
        <w:p w:rsidR="00D9608F" w:rsidRDefault="00D9608F" w:rsidP="00D9608F">
          <w:pPr>
            <w:pStyle w:val="F70A9E9ECC8B47ECB91E222C51264A8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CF4F190115F4EDCA000DB8D8765B5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AAE24E-6CBC-4D41-BC9C-6681498A856F}"/>
      </w:docPartPr>
      <w:docPartBody>
        <w:p w:rsidR="00D9608F" w:rsidRDefault="00D9608F" w:rsidP="00D9608F">
          <w:pPr>
            <w:pStyle w:val="3CF4F190115F4EDCA000DB8D8765B56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D8B983171244317BDB86C673D0410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541CF-6333-4053-AA5B-378B2CA06B8D}"/>
      </w:docPartPr>
      <w:docPartBody>
        <w:p w:rsidR="00D9608F" w:rsidRDefault="00D9608F" w:rsidP="00D9608F">
          <w:pPr>
            <w:pStyle w:val="2D8B983171244317BDB86C673D04106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38B5D0468DB4D519715EF3CD4685B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4464A9-8EB0-4B14-891D-25055C259ADE}"/>
      </w:docPartPr>
      <w:docPartBody>
        <w:p w:rsidR="00D9608F" w:rsidRDefault="00D9608F" w:rsidP="00D9608F">
          <w:pPr>
            <w:pStyle w:val="138B5D0468DB4D519715EF3CD4685BE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F42EB80044C4F558CDBC0CAAF7984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BBA65-22A8-465E-B523-9778C167C3F3}"/>
      </w:docPartPr>
      <w:docPartBody>
        <w:p w:rsidR="00D9608F" w:rsidRDefault="00D9608F" w:rsidP="00D9608F">
          <w:pPr>
            <w:pStyle w:val="9F42EB80044C4F558CDBC0CAAF79840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C7DF3362B344343BAE0578BB4D679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4B310B-0584-48DE-B645-4FD82CDA699B}"/>
      </w:docPartPr>
      <w:docPartBody>
        <w:p w:rsidR="00D9608F" w:rsidRDefault="00D9608F" w:rsidP="00D9608F">
          <w:pPr>
            <w:pStyle w:val="5C7DF3362B344343BAE0578BB4D6798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9FDC7B3A54F4F9D95F23CC56F243E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00FADD-BBF5-42F0-9AF6-934F80AC47E1}"/>
      </w:docPartPr>
      <w:docPartBody>
        <w:p w:rsidR="00D9608F" w:rsidRDefault="00D9608F" w:rsidP="00D9608F">
          <w:pPr>
            <w:pStyle w:val="B9FDC7B3A54F4F9D95F23CC56F243ED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E4C379698C74AEFA6D98FE1E000FE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FED041-1091-4245-9C1C-E926C8A91494}"/>
      </w:docPartPr>
      <w:docPartBody>
        <w:p w:rsidR="00D9608F" w:rsidRDefault="00D9608F" w:rsidP="00D9608F">
          <w:pPr>
            <w:pStyle w:val="AE4C379698C74AEFA6D98FE1E000FE2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1DF018AF2B84C498CB6966155C486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214380-D73F-4D96-9426-D57ECF2C50D1}"/>
      </w:docPartPr>
      <w:docPartBody>
        <w:p w:rsidR="00D9608F" w:rsidRDefault="00D9608F" w:rsidP="00D9608F">
          <w:pPr>
            <w:pStyle w:val="B1DF018AF2B84C498CB6966155C486B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BFCEDCF2A6D450A8DD9367EF77A83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1D3C91-C795-4698-A4E9-662C4F9D3A5F}"/>
      </w:docPartPr>
      <w:docPartBody>
        <w:p w:rsidR="00D9608F" w:rsidRDefault="00D9608F" w:rsidP="00D9608F">
          <w:pPr>
            <w:pStyle w:val="BBFCEDCF2A6D450A8DD9367EF77A831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E33835F19A84AC193D10C6535A8FB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579036-75EB-4F34-B85E-6C7D6F44A0CB}"/>
      </w:docPartPr>
      <w:docPartBody>
        <w:p w:rsidR="00D9608F" w:rsidRDefault="00D9608F" w:rsidP="00D9608F">
          <w:pPr>
            <w:pStyle w:val="6E33835F19A84AC193D10C6535A8FB9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23CDF406B0742B1922F1DEE1C4981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7BF801-7388-401E-A62E-560FEF2B51AF}"/>
      </w:docPartPr>
      <w:docPartBody>
        <w:p w:rsidR="00D9608F" w:rsidRDefault="00D9608F" w:rsidP="00D9608F">
          <w:pPr>
            <w:pStyle w:val="C23CDF406B0742B1922F1DEE1C49810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1670747143C420F800AAFBDF137D4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B50397-E8CA-4490-A4CF-A424E6ECC1A2}"/>
      </w:docPartPr>
      <w:docPartBody>
        <w:p w:rsidR="00D9608F" w:rsidRDefault="00D9608F" w:rsidP="00D9608F">
          <w:pPr>
            <w:pStyle w:val="41670747143C420F800AAFBDF137D4D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185CCDB58614AD89B526B21C27512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F4530E-8A08-47A0-82A3-E9CDE5366CCC}"/>
      </w:docPartPr>
      <w:docPartBody>
        <w:p w:rsidR="00D9608F" w:rsidRDefault="00D9608F" w:rsidP="00D9608F">
          <w:pPr>
            <w:pStyle w:val="C185CCDB58614AD89B526B21C275121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1CAB09DE1CC4D7AB8B5DD96230036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C78BCF-CAED-4ADA-8529-E190FC84DD7B}"/>
      </w:docPartPr>
      <w:docPartBody>
        <w:p w:rsidR="00D9608F" w:rsidRDefault="00D9608F" w:rsidP="00D9608F">
          <w:pPr>
            <w:pStyle w:val="31CAB09DE1CC4D7AB8B5DD962300362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F7CE3A1E9E344918E04ECF157553E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246DCD-4958-4D68-9418-E47DB8E9E318}"/>
      </w:docPartPr>
      <w:docPartBody>
        <w:p w:rsidR="00D9608F" w:rsidRDefault="00D9608F" w:rsidP="00D9608F">
          <w:pPr>
            <w:pStyle w:val="0F7CE3A1E9E344918E04ECF157553EF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9C5765B6B1B45E4AED8271AFD1D58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55E03A-536B-41A8-A488-366EB02D2467}"/>
      </w:docPartPr>
      <w:docPartBody>
        <w:p w:rsidR="00D9608F" w:rsidRDefault="00D9608F" w:rsidP="00D9608F">
          <w:pPr>
            <w:pStyle w:val="49C5765B6B1B45E4AED8271AFD1D584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6C13E15BA3641B2B465CCAE24E68E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DE4AEE-7A2A-48B8-B915-5FF7BDAFA501}"/>
      </w:docPartPr>
      <w:docPartBody>
        <w:p w:rsidR="00D9608F" w:rsidRDefault="00D9608F" w:rsidP="00D9608F">
          <w:pPr>
            <w:pStyle w:val="66C13E15BA3641B2B465CCAE24E68EC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EFCDA74A0D345E8B5808A6DBA81EA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0A1906-400C-4D74-84F9-D745AEE5AC5A}"/>
      </w:docPartPr>
      <w:docPartBody>
        <w:p w:rsidR="00D9608F" w:rsidRDefault="00D9608F" w:rsidP="00D9608F">
          <w:pPr>
            <w:pStyle w:val="FEFCDA74A0D345E8B5808A6DBA81EAB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2E2B7B68B904DE0A485D919AB4965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759434-E8CF-47E4-972B-80A36545F060}"/>
      </w:docPartPr>
      <w:docPartBody>
        <w:p w:rsidR="00D9608F" w:rsidRDefault="00D9608F" w:rsidP="00D9608F">
          <w:pPr>
            <w:pStyle w:val="A2E2B7B68B904DE0A485D919AB49658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78DB253BDF6489EA5C7E912C1552B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5AECED-B541-486E-B0CD-BA702061FE2C}"/>
      </w:docPartPr>
      <w:docPartBody>
        <w:p w:rsidR="00D9608F" w:rsidRDefault="00D9608F" w:rsidP="00D9608F">
          <w:pPr>
            <w:pStyle w:val="878DB253BDF6489EA5C7E912C1552B3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C27D12A3F5348C381AD2E4F08ECA9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083C3A-1E43-44BD-B200-9FD9C5C65A09}"/>
      </w:docPartPr>
      <w:docPartBody>
        <w:p w:rsidR="00D9608F" w:rsidRDefault="00D9608F" w:rsidP="00D9608F">
          <w:pPr>
            <w:pStyle w:val="5C27D12A3F5348C381AD2E4F08ECA91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9042139C2DD466782A51BD9E7CB49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20EAFC-8CCB-4D29-9650-87BE04D3918A}"/>
      </w:docPartPr>
      <w:docPartBody>
        <w:p w:rsidR="00D9608F" w:rsidRDefault="00D9608F" w:rsidP="00D9608F">
          <w:pPr>
            <w:pStyle w:val="F9042139C2DD466782A51BD9E7CB49C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64874CE66564119BE743E7B63449F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59894-5C98-448B-AA2B-6FB978120A75}"/>
      </w:docPartPr>
      <w:docPartBody>
        <w:p w:rsidR="00D9608F" w:rsidRDefault="00D9608F" w:rsidP="00D9608F">
          <w:pPr>
            <w:pStyle w:val="964874CE66564119BE743E7B63449F7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E367602D2E342DAA8C0202980D7AA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A7F394-E3A4-44E6-8732-476E87E12ABA}"/>
      </w:docPartPr>
      <w:docPartBody>
        <w:p w:rsidR="00D9608F" w:rsidRDefault="00D9608F" w:rsidP="00D9608F">
          <w:pPr>
            <w:pStyle w:val="CE367602D2E342DAA8C0202980D7AA4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1C909E4CB174CE8AF31CEB728E35B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1F02CB-E0B3-4119-A52A-38C767A5D84C}"/>
      </w:docPartPr>
      <w:docPartBody>
        <w:p w:rsidR="00D9608F" w:rsidRDefault="00D9608F" w:rsidP="00D9608F">
          <w:pPr>
            <w:pStyle w:val="A1C909E4CB174CE8AF31CEB728E35BB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16EAC2493CD4ACABF174DD17093CA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42096F-87C2-4D40-BD92-8287A4068855}"/>
      </w:docPartPr>
      <w:docPartBody>
        <w:p w:rsidR="00D9608F" w:rsidRDefault="00D9608F" w:rsidP="00D9608F">
          <w:pPr>
            <w:pStyle w:val="416EAC2493CD4ACABF174DD17093CA8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CAAD65D01844A3E9AD890E75AC867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47C684-8750-41A7-AD82-744F833CF48B}"/>
      </w:docPartPr>
      <w:docPartBody>
        <w:p w:rsidR="00D9608F" w:rsidRDefault="00D9608F" w:rsidP="00D9608F">
          <w:pPr>
            <w:pStyle w:val="ACAAD65D01844A3E9AD890E75AC8678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1BCE6BABB1A4AD1847FC89A95C8EC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79B9D-B1DD-40C5-925C-2CD4C34276C5}"/>
      </w:docPartPr>
      <w:docPartBody>
        <w:p w:rsidR="00D9608F" w:rsidRDefault="00D9608F" w:rsidP="00D9608F">
          <w:pPr>
            <w:pStyle w:val="71BCE6BABB1A4AD1847FC89A95C8EC3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D0B02BAEE9A4541A66FD19683DD09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FECF2D-2E29-4823-98AA-1B8E72F3F01B}"/>
      </w:docPartPr>
      <w:docPartBody>
        <w:p w:rsidR="00D9608F" w:rsidRDefault="00D9608F" w:rsidP="00D9608F">
          <w:pPr>
            <w:pStyle w:val="7D0B02BAEE9A4541A66FD19683DD09A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80F13339C974E94A53D12A56DA853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41A240-D8C9-4D49-BD9C-53AEEFE83CA9}"/>
      </w:docPartPr>
      <w:docPartBody>
        <w:p w:rsidR="00D9608F" w:rsidRDefault="00D9608F" w:rsidP="00D9608F">
          <w:pPr>
            <w:pStyle w:val="F80F13339C974E94A53D12A56DA8532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9418CEAA7247B7B1EB9775A69890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3A88CE-99AE-47EE-9A28-430B33F9226D}"/>
      </w:docPartPr>
      <w:docPartBody>
        <w:p w:rsidR="00D9608F" w:rsidRDefault="00D9608F" w:rsidP="00D9608F">
          <w:pPr>
            <w:pStyle w:val="489418CEAA7247B7B1EB9775A698906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E735FAA61944A55A72700F25626A9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C7B52F-C1CE-4011-90A0-889AC19DA902}"/>
      </w:docPartPr>
      <w:docPartBody>
        <w:p w:rsidR="00D9608F" w:rsidRDefault="00D9608F" w:rsidP="00D9608F">
          <w:pPr>
            <w:pStyle w:val="0E735FAA61944A55A72700F25626A9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A6EAD035FB3491D81F1814F578A80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55D1DB-D51A-431B-A286-861A4A1876DF}"/>
      </w:docPartPr>
      <w:docPartBody>
        <w:p w:rsidR="00D9608F" w:rsidRDefault="00D9608F" w:rsidP="00D9608F">
          <w:pPr>
            <w:pStyle w:val="3A6EAD035FB3491D81F1814F578A805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29DA4D4832642E09AD2BA33C4DC3B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6ACDBF-AB2A-48DF-8275-D1BECD221921}"/>
      </w:docPartPr>
      <w:docPartBody>
        <w:p w:rsidR="00D9608F" w:rsidRDefault="00D9608F" w:rsidP="00D9608F">
          <w:pPr>
            <w:pStyle w:val="729DA4D4832642E09AD2BA33C4DC3B1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05657ED11ED4CAC85D300EE98BE85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082843-B9F3-44F8-B576-21C691E825F9}"/>
      </w:docPartPr>
      <w:docPartBody>
        <w:p w:rsidR="00D9608F" w:rsidRDefault="00D9608F" w:rsidP="00D9608F">
          <w:pPr>
            <w:pStyle w:val="A05657ED11ED4CAC85D300EE98BE858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003A371EA4341B790ABDA69BBBE31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4969D4-7F4A-4F5F-BECC-55E22DFDB756}"/>
      </w:docPartPr>
      <w:docPartBody>
        <w:p w:rsidR="00D9608F" w:rsidRDefault="00D9608F" w:rsidP="00D9608F">
          <w:pPr>
            <w:pStyle w:val="9003A371EA4341B790ABDA69BBBE314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3D8A5D1B89E4F9489D33E9F0FB08A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7C8399-FA35-47AA-B3FB-89AA99F50714}"/>
      </w:docPartPr>
      <w:docPartBody>
        <w:p w:rsidR="00D9608F" w:rsidRDefault="00D9608F" w:rsidP="00D9608F">
          <w:pPr>
            <w:pStyle w:val="03D8A5D1B89E4F9489D33E9F0FB08A9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54E251DF535C4E529BE4EA9AD13C44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C46A27-2C08-4A17-B327-C96F4EFC5ADD}"/>
      </w:docPartPr>
      <w:docPartBody>
        <w:p w:rsidR="00D9608F" w:rsidRDefault="00D9608F" w:rsidP="00D9608F">
          <w:pPr>
            <w:pStyle w:val="54E251DF535C4E529BE4EA9AD13C4434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2130E7E66FE4DCE906A23703F7FC6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EB6F2D-DDB5-4C1C-A1FB-E05F3B9CFD7A}"/>
      </w:docPartPr>
      <w:docPartBody>
        <w:p w:rsidR="00D9608F" w:rsidRDefault="00D9608F" w:rsidP="00D9608F">
          <w:pPr>
            <w:pStyle w:val="72130E7E66FE4DCE906A23703F7FC6BD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336ECC2C8564BD890B2E26719E413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A659F1-D03D-4574-934E-E86C79635808}"/>
      </w:docPartPr>
      <w:docPartBody>
        <w:p w:rsidR="00D9608F" w:rsidRDefault="00D9608F" w:rsidP="00D9608F">
          <w:pPr>
            <w:pStyle w:val="0336ECC2C8564BD890B2E26719E413C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FC50CF08EFB4164B640D4EEA882B8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6FD1C5-D926-45B5-9D06-BECED6AED9E8}"/>
      </w:docPartPr>
      <w:docPartBody>
        <w:p w:rsidR="00D9608F" w:rsidRDefault="00D9608F" w:rsidP="00D9608F">
          <w:pPr>
            <w:pStyle w:val="EFC50CF08EFB4164B640D4EEA882B83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71E00B4E4A9413CB8F93C4EA5889A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F30E22-03DF-4471-AFE9-D1CB152AD13C}"/>
      </w:docPartPr>
      <w:docPartBody>
        <w:p w:rsidR="00D9608F" w:rsidRDefault="00D9608F" w:rsidP="00D9608F">
          <w:pPr>
            <w:pStyle w:val="071E00B4E4A9413CB8F93C4EA5889AC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48C4AB46B094B53B2A1D8C77A05F8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17DF5E-6F0B-4E60-88B2-63CDC7C4D8F1}"/>
      </w:docPartPr>
      <w:docPartBody>
        <w:p w:rsidR="00D9608F" w:rsidRDefault="00D9608F" w:rsidP="00D9608F">
          <w:pPr>
            <w:pStyle w:val="248C4AB46B094B53B2A1D8C77A05F85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51C8942917C43BA8EFFEBE2D10FD4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8CA1D6-90B8-4393-AE2E-B5F85354E594}"/>
      </w:docPartPr>
      <w:docPartBody>
        <w:p w:rsidR="00D9608F" w:rsidRDefault="00D9608F" w:rsidP="00D9608F">
          <w:pPr>
            <w:pStyle w:val="B51C8942917C43BA8EFFEBE2D10FD44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C854C31334F4DA58C8A3D700904F4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E30C9E-ABB6-4E04-AB6E-5258DB15E7D9}"/>
      </w:docPartPr>
      <w:docPartBody>
        <w:p w:rsidR="00D9608F" w:rsidRDefault="00D9608F" w:rsidP="00D9608F">
          <w:pPr>
            <w:pStyle w:val="2C854C31334F4DA58C8A3D700904F4B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9C2A687E4D844FC96DE3CEF3E01FD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D4958D-7C48-41EA-A30D-F454FD78D007}"/>
      </w:docPartPr>
      <w:docPartBody>
        <w:p w:rsidR="00D9608F" w:rsidRDefault="00D9608F" w:rsidP="00D9608F">
          <w:pPr>
            <w:pStyle w:val="F9C2A687E4D844FC96DE3CEF3E01FD5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BE7746AE79F4D7E992C3BB17BB35E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883CD1-CC3F-45E7-9233-17E7E6A737A8}"/>
      </w:docPartPr>
      <w:docPartBody>
        <w:p w:rsidR="00D9608F" w:rsidRDefault="00D9608F" w:rsidP="00D9608F">
          <w:pPr>
            <w:pStyle w:val="5BE7746AE79F4D7E992C3BB17BB35EA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4F6B6BC42874A2A8237C5059AC65E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7B0EE6-B51B-4805-9A0E-8727B8F803D4}"/>
      </w:docPartPr>
      <w:docPartBody>
        <w:p w:rsidR="00D9608F" w:rsidRDefault="00D9608F" w:rsidP="00D9608F">
          <w:pPr>
            <w:pStyle w:val="74F6B6BC42874A2A8237C5059AC65E9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BE47DDCED854F45A424DDFAC36935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F1B6F1-848D-4D3E-850E-2B462BF510C1}"/>
      </w:docPartPr>
      <w:docPartBody>
        <w:p w:rsidR="00D9608F" w:rsidRDefault="00D9608F" w:rsidP="00D9608F">
          <w:pPr>
            <w:pStyle w:val="CBE47DDCED854F45A424DDFAC369353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F5C71228E0E406EA3CC47E178AECF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10738E-546F-4928-B4FE-162B87942B41}"/>
      </w:docPartPr>
      <w:docPartBody>
        <w:p w:rsidR="00D9608F" w:rsidRDefault="00D9608F" w:rsidP="00D9608F">
          <w:pPr>
            <w:pStyle w:val="BF5C71228E0E406EA3CC47E178AECF3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4386EFBF7AE48F082B1E5C644CC51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2E7478-D1E0-4032-BDDF-AEA60B7E2630}"/>
      </w:docPartPr>
      <w:docPartBody>
        <w:p w:rsidR="00D9608F" w:rsidRDefault="00D9608F" w:rsidP="00D9608F">
          <w:pPr>
            <w:pStyle w:val="24386EFBF7AE48F082B1E5C644CC518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1E54BC39DFC477684E452E902B62E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4AADC2-DAA1-44CA-B464-7F63F9DF93F0}"/>
      </w:docPartPr>
      <w:docPartBody>
        <w:p w:rsidR="00D9608F" w:rsidRDefault="00D9608F" w:rsidP="00D9608F">
          <w:pPr>
            <w:pStyle w:val="71E54BC39DFC477684E452E902B62E4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D1BE85351EE44E1BEB6168EC7C9DD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8F229F-B488-4859-B3DA-00B904D47DB8}"/>
      </w:docPartPr>
      <w:docPartBody>
        <w:p w:rsidR="00D9608F" w:rsidRDefault="00D9608F" w:rsidP="00D9608F">
          <w:pPr>
            <w:pStyle w:val="8D1BE85351EE44E1BEB6168EC7C9DDA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EBE3797C41A4E49921604F7C581D8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E2A715-7F03-4E8E-95AC-EAB75C0DC666}"/>
      </w:docPartPr>
      <w:docPartBody>
        <w:p w:rsidR="00D9608F" w:rsidRDefault="00D9608F" w:rsidP="00D9608F">
          <w:pPr>
            <w:pStyle w:val="AEBE3797C41A4E49921604F7C581D82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D39086AFD734BC996093EBEB1F3F0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1BB22A-A165-4123-A151-8BD91F0F04E8}"/>
      </w:docPartPr>
      <w:docPartBody>
        <w:p w:rsidR="006A6BEB" w:rsidRDefault="006A6BEB" w:rsidP="006A6BEB">
          <w:pPr>
            <w:pStyle w:val="1D39086AFD734BC996093EBEB1F3F08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9351AA4AFEE49E699C4FB1FFA0FA4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D7E854-0B64-40AF-B4C5-01E16E866AA9}"/>
      </w:docPartPr>
      <w:docPartBody>
        <w:p w:rsidR="006A6BEB" w:rsidRDefault="006A6BEB" w:rsidP="006A6BEB">
          <w:pPr>
            <w:pStyle w:val="C9351AA4AFEE49E699C4FB1FFA0FA48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AE14553CDDB47D8BAD936BB300D4A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1E6253-32AF-470F-B32D-719DF2C530AD}"/>
      </w:docPartPr>
      <w:docPartBody>
        <w:p w:rsidR="006A6BEB" w:rsidRDefault="006A6BEB" w:rsidP="006A6BEB">
          <w:pPr>
            <w:pStyle w:val="CAE14553CDDB47D8BAD936BB300D4AE0"/>
          </w:pPr>
          <w:r w:rsidRPr="00731BDB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6A6BEB"/>
    <w:rsid w:val="0075625D"/>
    <w:rsid w:val="00D9608F"/>
    <w:rsid w:val="00E0388A"/>
    <w:rsid w:val="00F72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A6BEB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1D7EEC39CB524F6DA2879E84AB2923E2">
    <w:name w:val="1D7EEC39CB524F6DA2879E84AB2923E2"/>
    <w:rsid w:val="00D9608F"/>
    <w:rPr>
      <w:lang w:val="en-US" w:eastAsia="en-US"/>
    </w:rPr>
  </w:style>
  <w:style w:type="paragraph" w:customStyle="1" w:styleId="93899BE7F6AB461DB869CFA6D9CF8956">
    <w:name w:val="93899BE7F6AB461DB869CFA6D9CF8956"/>
    <w:rsid w:val="00D9608F"/>
    <w:rPr>
      <w:lang w:val="en-US" w:eastAsia="en-US"/>
    </w:rPr>
  </w:style>
  <w:style w:type="paragraph" w:customStyle="1" w:styleId="410517814A9E4B7F8CECF3D7537E3707">
    <w:name w:val="410517814A9E4B7F8CECF3D7537E3707"/>
    <w:rsid w:val="00D9608F"/>
    <w:rPr>
      <w:lang w:val="en-US" w:eastAsia="en-US"/>
    </w:rPr>
  </w:style>
  <w:style w:type="paragraph" w:customStyle="1" w:styleId="B08A06AB4B7A432ABEFEA681FE7EB08C">
    <w:name w:val="B08A06AB4B7A432ABEFEA681FE7EB08C"/>
    <w:rsid w:val="00D9608F"/>
    <w:rPr>
      <w:lang w:val="en-US" w:eastAsia="en-US"/>
    </w:rPr>
  </w:style>
  <w:style w:type="paragraph" w:customStyle="1" w:styleId="5854BAE3EE714F6DABAD11836A8B1597">
    <w:name w:val="5854BAE3EE714F6DABAD11836A8B1597"/>
    <w:rsid w:val="00D9608F"/>
    <w:rPr>
      <w:lang w:val="en-US" w:eastAsia="en-US"/>
    </w:rPr>
  </w:style>
  <w:style w:type="paragraph" w:customStyle="1" w:styleId="2361BFF46D374EFD98D454952532B02A">
    <w:name w:val="2361BFF46D374EFD98D454952532B02A"/>
    <w:rsid w:val="00D9608F"/>
    <w:rPr>
      <w:lang w:val="en-US" w:eastAsia="en-US"/>
    </w:rPr>
  </w:style>
  <w:style w:type="paragraph" w:customStyle="1" w:styleId="D44256F845FA406C9C64CB792197DFE2">
    <w:name w:val="D44256F845FA406C9C64CB792197DFE2"/>
    <w:rsid w:val="00D9608F"/>
    <w:rPr>
      <w:lang w:val="en-US" w:eastAsia="en-US"/>
    </w:rPr>
  </w:style>
  <w:style w:type="paragraph" w:customStyle="1" w:styleId="8C3ACD4DAB0A4A1E9A0FD6DFA1133DE4">
    <w:name w:val="8C3ACD4DAB0A4A1E9A0FD6DFA1133DE4"/>
    <w:rsid w:val="00D9608F"/>
    <w:rPr>
      <w:lang w:val="en-US" w:eastAsia="en-US"/>
    </w:rPr>
  </w:style>
  <w:style w:type="paragraph" w:customStyle="1" w:styleId="0C9C8580993B4F85BC67BF5DB289FB65">
    <w:name w:val="0C9C8580993B4F85BC67BF5DB289FB65"/>
    <w:rsid w:val="00D9608F"/>
    <w:rPr>
      <w:lang w:val="en-US" w:eastAsia="en-US"/>
    </w:rPr>
  </w:style>
  <w:style w:type="paragraph" w:customStyle="1" w:styleId="568F2FA8FB344F138FE30968BF5999B1">
    <w:name w:val="568F2FA8FB344F138FE30968BF5999B1"/>
    <w:rsid w:val="00D9608F"/>
    <w:rPr>
      <w:lang w:val="en-US" w:eastAsia="en-US"/>
    </w:rPr>
  </w:style>
  <w:style w:type="paragraph" w:customStyle="1" w:styleId="A314CD5904FA4BFFA7A62AE47727E952">
    <w:name w:val="A314CD5904FA4BFFA7A62AE47727E952"/>
    <w:rsid w:val="00D9608F"/>
    <w:rPr>
      <w:lang w:val="en-US" w:eastAsia="en-US"/>
    </w:rPr>
  </w:style>
  <w:style w:type="paragraph" w:customStyle="1" w:styleId="93E5145D497A490DB1BC620BC42839C2">
    <w:name w:val="93E5145D497A490DB1BC620BC42839C2"/>
    <w:rsid w:val="00D9608F"/>
    <w:rPr>
      <w:lang w:val="en-US" w:eastAsia="en-US"/>
    </w:rPr>
  </w:style>
  <w:style w:type="paragraph" w:customStyle="1" w:styleId="83B13A9C71E24F93BA598B1EBD956A02">
    <w:name w:val="83B13A9C71E24F93BA598B1EBD956A02"/>
    <w:rsid w:val="00D9608F"/>
    <w:rPr>
      <w:lang w:val="en-US" w:eastAsia="en-US"/>
    </w:rPr>
  </w:style>
  <w:style w:type="paragraph" w:customStyle="1" w:styleId="14B1AEDC18894A25AA31C5F9CB34C289">
    <w:name w:val="14B1AEDC18894A25AA31C5F9CB34C289"/>
    <w:rsid w:val="00D9608F"/>
    <w:rPr>
      <w:lang w:val="en-US" w:eastAsia="en-US"/>
    </w:rPr>
  </w:style>
  <w:style w:type="paragraph" w:customStyle="1" w:styleId="086FCEB329E24A09B021CFC6C6C0A591">
    <w:name w:val="086FCEB329E24A09B021CFC6C6C0A591"/>
    <w:rsid w:val="00D9608F"/>
    <w:rPr>
      <w:lang w:val="en-US" w:eastAsia="en-US"/>
    </w:rPr>
  </w:style>
  <w:style w:type="paragraph" w:customStyle="1" w:styleId="CD60AD95040D4AC6B81C50959B39465B">
    <w:name w:val="CD60AD95040D4AC6B81C50959B39465B"/>
    <w:rsid w:val="00D9608F"/>
    <w:rPr>
      <w:lang w:val="en-US" w:eastAsia="en-US"/>
    </w:rPr>
  </w:style>
  <w:style w:type="paragraph" w:customStyle="1" w:styleId="5A8008A0F9FC4535A5BF05A13588E186">
    <w:name w:val="5A8008A0F9FC4535A5BF05A13588E186"/>
    <w:rsid w:val="00D9608F"/>
    <w:rPr>
      <w:lang w:val="en-US" w:eastAsia="en-US"/>
    </w:rPr>
  </w:style>
  <w:style w:type="paragraph" w:customStyle="1" w:styleId="2C810973D2504604BBB7AFEED707AD9E">
    <w:name w:val="2C810973D2504604BBB7AFEED707AD9E"/>
    <w:rsid w:val="00D9608F"/>
    <w:rPr>
      <w:lang w:val="en-US" w:eastAsia="en-US"/>
    </w:rPr>
  </w:style>
  <w:style w:type="paragraph" w:customStyle="1" w:styleId="656775BDF09C4F9EBF9BEA5ECADECFD7">
    <w:name w:val="656775BDF09C4F9EBF9BEA5ECADECFD7"/>
    <w:rsid w:val="00D9608F"/>
    <w:rPr>
      <w:lang w:val="en-US" w:eastAsia="en-US"/>
    </w:rPr>
  </w:style>
  <w:style w:type="paragraph" w:customStyle="1" w:styleId="72B7D5F98AEB48758341E23236E63B39">
    <w:name w:val="72B7D5F98AEB48758341E23236E63B39"/>
    <w:rsid w:val="00D9608F"/>
    <w:rPr>
      <w:lang w:val="en-US" w:eastAsia="en-US"/>
    </w:rPr>
  </w:style>
  <w:style w:type="paragraph" w:customStyle="1" w:styleId="682CF1839E464A029BCA7B768D3C4429">
    <w:name w:val="682CF1839E464A029BCA7B768D3C4429"/>
    <w:rsid w:val="00D9608F"/>
    <w:rPr>
      <w:lang w:val="en-US" w:eastAsia="en-US"/>
    </w:rPr>
  </w:style>
  <w:style w:type="paragraph" w:customStyle="1" w:styleId="6AAF189AC3E34F51B58BF89791731E8B">
    <w:name w:val="6AAF189AC3E34F51B58BF89791731E8B"/>
    <w:rsid w:val="00D9608F"/>
    <w:rPr>
      <w:lang w:val="en-US" w:eastAsia="en-US"/>
    </w:rPr>
  </w:style>
  <w:style w:type="paragraph" w:customStyle="1" w:styleId="788C489BAF4C46939277C7994E5F3C0C">
    <w:name w:val="788C489BAF4C46939277C7994E5F3C0C"/>
    <w:rsid w:val="00D9608F"/>
    <w:rPr>
      <w:lang w:val="en-US" w:eastAsia="en-US"/>
    </w:rPr>
  </w:style>
  <w:style w:type="paragraph" w:customStyle="1" w:styleId="31A1CF90B8B44C1FBEEF253B0DB510C1">
    <w:name w:val="31A1CF90B8B44C1FBEEF253B0DB510C1"/>
    <w:rsid w:val="00D9608F"/>
    <w:rPr>
      <w:lang w:val="en-US" w:eastAsia="en-US"/>
    </w:rPr>
  </w:style>
  <w:style w:type="paragraph" w:customStyle="1" w:styleId="5E5C472723064768B75600213A5B884C">
    <w:name w:val="5E5C472723064768B75600213A5B884C"/>
    <w:rsid w:val="00D9608F"/>
    <w:rPr>
      <w:lang w:val="en-US" w:eastAsia="en-US"/>
    </w:rPr>
  </w:style>
  <w:style w:type="paragraph" w:customStyle="1" w:styleId="6140B8DA81534BB9B0E4E94E067670C2">
    <w:name w:val="6140B8DA81534BB9B0E4E94E067670C2"/>
    <w:rsid w:val="00D9608F"/>
    <w:rPr>
      <w:lang w:val="en-US" w:eastAsia="en-US"/>
    </w:rPr>
  </w:style>
  <w:style w:type="paragraph" w:customStyle="1" w:styleId="F4AC8A6318AB4DBFA7E873274AAB09D1">
    <w:name w:val="F4AC8A6318AB4DBFA7E873274AAB09D1"/>
    <w:rsid w:val="00D9608F"/>
    <w:rPr>
      <w:lang w:val="en-US" w:eastAsia="en-US"/>
    </w:rPr>
  </w:style>
  <w:style w:type="paragraph" w:customStyle="1" w:styleId="FF9305DFCDC44779B0B3043C5F10738E">
    <w:name w:val="FF9305DFCDC44779B0B3043C5F10738E"/>
    <w:rsid w:val="00D9608F"/>
    <w:rPr>
      <w:lang w:val="en-US" w:eastAsia="en-US"/>
    </w:rPr>
  </w:style>
  <w:style w:type="paragraph" w:customStyle="1" w:styleId="586AA4BAC4E748FB9D310FB907C0527C">
    <w:name w:val="586AA4BAC4E748FB9D310FB907C0527C"/>
    <w:rsid w:val="00D9608F"/>
    <w:rPr>
      <w:lang w:val="en-US" w:eastAsia="en-US"/>
    </w:rPr>
  </w:style>
  <w:style w:type="paragraph" w:customStyle="1" w:styleId="26129AD4FA554DC98114FF511AB58564">
    <w:name w:val="26129AD4FA554DC98114FF511AB58564"/>
    <w:rsid w:val="00D9608F"/>
    <w:rPr>
      <w:lang w:val="en-US" w:eastAsia="en-US"/>
    </w:rPr>
  </w:style>
  <w:style w:type="paragraph" w:customStyle="1" w:styleId="857BF39728B24A78A64B2B11A862310E">
    <w:name w:val="857BF39728B24A78A64B2B11A862310E"/>
    <w:rsid w:val="00D9608F"/>
    <w:rPr>
      <w:lang w:val="en-US" w:eastAsia="en-US"/>
    </w:rPr>
  </w:style>
  <w:style w:type="paragraph" w:customStyle="1" w:styleId="EE03A4972F994ADAA7997310CD5390B6">
    <w:name w:val="EE03A4972F994ADAA7997310CD5390B6"/>
    <w:rsid w:val="00D9608F"/>
    <w:rPr>
      <w:lang w:val="en-US" w:eastAsia="en-US"/>
    </w:rPr>
  </w:style>
  <w:style w:type="paragraph" w:customStyle="1" w:styleId="C74D9E5F5F42483C940DFCA583121580">
    <w:name w:val="C74D9E5F5F42483C940DFCA583121580"/>
    <w:rsid w:val="00D9608F"/>
    <w:rPr>
      <w:lang w:val="en-US" w:eastAsia="en-US"/>
    </w:rPr>
  </w:style>
  <w:style w:type="paragraph" w:customStyle="1" w:styleId="39523B27D1A54DC192713B9FEDE079C4">
    <w:name w:val="39523B27D1A54DC192713B9FEDE079C4"/>
    <w:rsid w:val="00D9608F"/>
    <w:rPr>
      <w:lang w:val="en-US" w:eastAsia="en-US"/>
    </w:rPr>
  </w:style>
  <w:style w:type="paragraph" w:customStyle="1" w:styleId="B97D8812F9DB4492A9FEB9415468552C">
    <w:name w:val="B97D8812F9DB4492A9FEB9415468552C"/>
    <w:rsid w:val="00D9608F"/>
    <w:rPr>
      <w:lang w:val="en-US" w:eastAsia="en-US"/>
    </w:rPr>
  </w:style>
  <w:style w:type="paragraph" w:customStyle="1" w:styleId="19B6CFCFAE364945BE2DFA5960632FA2">
    <w:name w:val="19B6CFCFAE364945BE2DFA5960632FA2"/>
    <w:rsid w:val="00D9608F"/>
    <w:rPr>
      <w:lang w:val="en-US" w:eastAsia="en-US"/>
    </w:rPr>
  </w:style>
  <w:style w:type="paragraph" w:customStyle="1" w:styleId="7D785A972F574C448E279E50924984E6">
    <w:name w:val="7D785A972F574C448E279E50924984E6"/>
    <w:rsid w:val="00D9608F"/>
    <w:rPr>
      <w:lang w:val="en-US" w:eastAsia="en-US"/>
    </w:rPr>
  </w:style>
  <w:style w:type="paragraph" w:customStyle="1" w:styleId="3B6147A0B2064DD29A6B83B521F2DDD4">
    <w:name w:val="3B6147A0B2064DD29A6B83B521F2DDD4"/>
    <w:rsid w:val="00D9608F"/>
    <w:rPr>
      <w:lang w:val="en-US" w:eastAsia="en-US"/>
    </w:rPr>
  </w:style>
  <w:style w:type="paragraph" w:customStyle="1" w:styleId="17ACADDA5DA74455A218DC928685F8E8">
    <w:name w:val="17ACADDA5DA74455A218DC928685F8E8"/>
    <w:rsid w:val="00D9608F"/>
    <w:rPr>
      <w:lang w:val="en-US" w:eastAsia="en-US"/>
    </w:rPr>
  </w:style>
  <w:style w:type="paragraph" w:customStyle="1" w:styleId="DB89FC4DDC13435C9DA4E21DEBEE151A">
    <w:name w:val="DB89FC4DDC13435C9DA4E21DEBEE151A"/>
    <w:rsid w:val="00D9608F"/>
    <w:rPr>
      <w:lang w:val="en-US" w:eastAsia="en-US"/>
    </w:rPr>
  </w:style>
  <w:style w:type="paragraph" w:customStyle="1" w:styleId="31A6C89016F64BFE9783FD22A4FE352A">
    <w:name w:val="31A6C89016F64BFE9783FD22A4FE352A"/>
    <w:rsid w:val="00D9608F"/>
    <w:rPr>
      <w:lang w:val="en-US" w:eastAsia="en-US"/>
    </w:rPr>
  </w:style>
  <w:style w:type="paragraph" w:customStyle="1" w:styleId="A0F37B055C554B38915D24A3BDD5AEF5">
    <w:name w:val="A0F37B055C554B38915D24A3BDD5AEF5"/>
    <w:rsid w:val="00D9608F"/>
    <w:rPr>
      <w:lang w:val="en-US" w:eastAsia="en-US"/>
    </w:rPr>
  </w:style>
  <w:style w:type="paragraph" w:customStyle="1" w:styleId="424F1D1705124CDA8551F5DDAC0C3B32">
    <w:name w:val="424F1D1705124CDA8551F5DDAC0C3B32"/>
    <w:rsid w:val="00D9608F"/>
    <w:rPr>
      <w:lang w:val="en-US" w:eastAsia="en-US"/>
    </w:rPr>
  </w:style>
  <w:style w:type="paragraph" w:customStyle="1" w:styleId="670C518A1CB84E91ADBC5FBD05E6FA6B">
    <w:name w:val="670C518A1CB84E91ADBC5FBD05E6FA6B"/>
    <w:rsid w:val="00D9608F"/>
    <w:rPr>
      <w:lang w:val="en-US" w:eastAsia="en-US"/>
    </w:rPr>
  </w:style>
  <w:style w:type="paragraph" w:customStyle="1" w:styleId="7FE752B9B9EE4A97B66759654319E4B6">
    <w:name w:val="7FE752B9B9EE4A97B66759654319E4B6"/>
    <w:rsid w:val="00D9608F"/>
    <w:rPr>
      <w:lang w:val="en-US" w:eastAsia="en-US"/>
    </w:rPr>
  </w:style>
  <w:style w:type="paragraph" w:customStyle="1" w:styleId="2410F9D633434A3DB15DE14BF88420A4">
    <w:name w:val="2410F9D633434A3DB15DE14BF88420A4"/>
    <w:rsid w:val="00D9608F"/>
    <w:rPr>
      <w:lang w:val="en-US" w:eastAsia="en-US"/>
    </w:rPr>
  </w:style>
  <w:style w:type="paragraph" w:customStyle="1" w:styleId="0551729BA88F42EEA76A742589A50FFA">
    <w:name w:val="0551729BA88F42EEA76A742589A50FFA"/>
    <w:rsid w:val="00D9608F"/>
    <w:rPr>
      <w:lang w:val="en-US" w:eastAsia="en-US"/>
    </w:rPr>
  </w:style>
  <w:style w:type="paragraph" w:customStyle="1" w:styleId="93344341F11E464EA8E20F1497502A0C">
    <w:name w:val="93344341F11E464EA8E20F1497502A0C"/>
    <w:rsid w:val="00D9608F"/>
    <w:rPr>
      <w:lang w:val="en-US" w:eastAsia="en-US"/>
    </w:rPr>
  </w:style>
  <w:style w:type="paragraph" w:customStyle="1" w:styleId="C3F420AE567547C78B5EEA9070DF6625">
    <w:name w:val="C3F420AE567547C78B5EEA9070DF6625"/>
    <w:rsid w:val="00D9608F"/>
    <w:rPr>
      <w:lang w:val="en-US" w:eastAsia="en-US"/>
    </w:rPr>
  </w:style>
  <w:style w:type="paragraph" w:customStyle="1" w:styleId="93DF6A61A3964B859E31C32A107A3B75">
    <w:name w:val="93DF6A61A3964B859E31C32A107A3B75"/>
    <w:rsid w:val="00D9608F"/>
    <w:rPr>
      <w:lang w:val="en-US" w:eastAsia="en-US"/>
    </w:rPr>
  </w:style>
  <w:style w:type="paragraph" w:customStyle="1" w:styleId="80B3BB8A5AA1487DBA4DCAC315E05185">
    <w:name w:val="80B3BB8A5AA1487DBA4DCAC315E05185"/>
    <w:rsid w:val="00D9608F"/>
    <w:rPr>
      <w:lang w:val="en-US" w:eastAsia="en-US"/>
    </w:rPr>
  </w:style>
  <w:style w:type="paragraph" w:customStyle="1" w:styleId="8D1D8DF98D11479C8F9582EE71AE9A05">
    <w:name w:val="8D1D8DF98D11479C8F9582EE71AE9A05"/>
    <w:rsid w:val="00D9608F"/>
    <w:rPr>
      <w:lang w:val="en-US" w:eastAsia="en-US"/>
    </w:rPr>
  </w:style>
  <w:style w:type="paragraph" w:customStyle="1" w:styleId="D53135FF91CE4736B1C5AA7C32BFA830">
    <w:name w:val="D53135FF91CE4736B1C5AA7C32BFA830"/>
    <w:rsid w:val="00D9608F"/>
    <w:rPr>
      <w:lang w:val="en-US" w:eastAsia="en-US"/>
    </w:rPr>
  </w:style>
  <w:style w:type="paragraph" w:customStyle="1" w:styleId="62AF023899714657B2AB3F452DFAD746">
    <w:name w:val="62AF023899714657B2AB3F452DFAD746"/>
    <w:rsid w:val="00D9608F"/>
    <w:rPr>
      <w:lang w:val="en-US" w:eastAsia="en-US"/>
    </w:rPr>
  </w:style>
  <w:style w:type="paragraph" w:customStyle="1" w:styleId="8A260904E06B4532AD59D53DC43462CE">
    <w:name w:val="8A260904E06B4532AD59D53DC43462CE"/>
    <w:rsid w:val="00D9608F"/>
    <w:rPr>
      <w:lang w:val="en-US" w:eastAsia="en-US"/>
    </w:rPr>
  </w:style>
  <w:style w:type="paragraph" w:customStyle="1" w:styleId="87F2CAE64C744E0A8FD4622ED0A44433">
    <w:name w:val="87F2CAE64C744E0A8FD4622ED0A44433"/>
    <w:rsid w:val="00D9608F"/>
    <w:rPr>
      <w:lang w:val="en-US" w:eastAsia="en-US"/>
    </w:rPr>
  </w:style>
  <w:style w:type="paragraph" w:customStyle="1" w:styleId="D540C41372494EECAEC2E91BE25A0C55">
    <w:name w:val="D540C41372494EECAEC2E91BE25A0C55"/>
    <w:rsid w:val="00D9608F"/>
    <w:rPr>
      <w:lang w:val="en-US" w:eastAsia="en-US"/>
    </w:rPr>
  </w:style>
  <w:style w:type="paragraph" w:customStyle="1" w:styleId="E7F79CC156E64DD4B8999CC580772967">
    <w:name w:val="E7F79CC156E64DD4B8999CC580772967"/>
    <w:rsid w:val="00D9608F"/>
    <w:rPr>
      <w:lang w:val="en-US" w:eastAsia="en-US"/>
    </w:rPr>
  </w:style>
  <w:style w:type="paragraph" w:customStyle="1" w:styleId="1D359B657EE349409D14810F8D0E536D">
    <w:name w:val="1D359B657EE349409D14810F8D0E536D"/>
    <w:rsid w:val="00D9608F"/>
    <w:rPr>
      <w:lang w:val="en-US" w:eastAsia="en-US"/>
    </w:rPr>
  </w:style>
  <w:style w:type="paragraph" w:customStyle="1" w:styleId="975364E98D2D4480847C215A85ACB34F">
    <w:name w:val="975364E98D2D4480847C215A85ACB34F"/>
    <w:rsid w:val="00D9608F"/>
    <w:rPr>
      <w:lang w:val="en-US" w:eastAsia="en-US"/>
    </w:rPr>
  </w:style>
  <w:style w:type="paragraph" w:customStyle="1" w:styleId="BA60DBA037E84777B7433AD21CEE0518">
    <w:name w:val="BA60DBA037E84777B7433AD21CEE0518"/>
    <w:rsid w:val="00D9608F"/>
    <w:rPr>
      <w:lang w:val="en-US" w:eastAsia="en-US"/>
    </w:rPr>
  </w:style>
  <w:style w:type="paragraph" w:customStyle="1" w:styleId="FC433CE35FBA4FB78FD5ADF811405B85">
    <w:name w:val="FC433CE35FBA4FB78FD5ADF811405B85"/>
    <w:rsid w:val="00D9608F"/>
    <w:rPr>
      <w:lang w:val="en-US" w:eastAsia="en-US"/>
    </w:rPr>
  </w:style>
  <w:style w:type="paragraph" w:customStyle="1" w:styleId="07E68A58583045199590176FF6BB642F">
    <w:name w:val="07E68A58583045199590176FF6BB642F"/>
    <w:rsid w:val="00D9608F"/>
    <w:rPr>
      <w:lang w:val="en-US" w:eastAsia="en-US"/>
    </w:rPr>
  </w:style>
  <w:style w:type="paragraph" w:customStyle="1" w:styleId="2E3F0DB640884270A002424A96367083">
    <w:name w:val="2E3F0DB640884270A002424A96367083"/>
    <w:rsid w:val="00D9608F"/>
    <w:rPr>
      <w:lang w:val="en-US" w:eastAsia="en-US"/>
    </w:rPr>
  </w:style>
  <w:style w:type="paragraph" w:customStyle="1" w:styleId="1C9195E40B0E4A6B8CC2E2E24C9BE5C4">
    <w:name w:val="1C9195E40B0E4A6B8CC2E2E24C9BE5C4"/>
    <w:rsid w:val="00D9608F"/>
    <w:rPr>
      <w:lang w:val="en-US" w:eastAsia="en-US"/>
    </w:rPr>
  </w:style>
  <w:style w:type="paragraph" w:customStyle="1" w:styleId="A582516FB34E4F8DBBD769FE87BE486A">
    <w:name w:val="A582516FB34E4F8DBBD769FE87BE486A"/>
    <w:rsid w:val="00D9608F"/>
    <w:rPr>
      <w:lang w:val="en-US" w:eastAsia="en-US"/>
    </w:rPr>
  </w:style>
  <w:style w:type="paragraph" w:customStyle="1" w:styleId="ACB149E97B9B4682AEF90714856A980E">
    <w:name w:val="ACB149E97B9B4682AEF90714856A980E"/>
    <w:rsid w:val="00D9608F"/>
    <w:rPr>
      <w:lang w:val="en-US" w:eastAsia="en-US"/>
    </w:rPr>
  </w:style>
  <w:style w:type="paragraph" w:customStyle="1" w:styleId="3BA9BD5E9FE443129F1C581CCB17EDE9">
    <w:name w:val="3BA9BD5E9FE443129F1C581CCB17EDE9"/>
    <w:rsid w:val="00D9608F"/>
    <w:rPr>
      <w:lang w:val="en-US" w:eastAsia="en-US"/>
    </w:rPr>
  </w:style>
  <w:style w:type="paragraph" w:customStyle="1" w:styleId="AD350BCAD99B46D9A29C0CF594CEF95B">
    <w:name w:val="AD350BCAD99B46D9A29C0CF594CEF95B"/>
    <w:rsid w:val="00D9608F"/>
    <w:rPr>
      <w:lang w:val="en-US" w:eastAsia="en-US"/>
    </w:rPr>
  </w:style>
  <w:style w:type="paragraph" w:customStyle="1" w:styleId="99833D73AD8240D685278D48A1115279">
    <w:name w:val="99833D73AD8240D685278D48A1115279"/>
    <w:rsid w:val="00D9608F"/>
    <w:rPr>
      <w:lang w:val="en-US" w:eastAsia="en-US"/>
    </w:rPr>
  </w:style>
  <w:style w:type="paragraph" w:customStyle="1" w:styleId="6815CF52158D41E6BCB1E3D72D12CB2A">
    <w:name w:val="6815CF52158D41E6BCB1E3D72D12CB2A"/>
    <w:rsid w:val="00D9608F"/>
    <w:rPr>
      <w:lang w:val="en-US" w:eastAsia="en-US"/>
    </w:rPr>
  </w:style>
  <w:style w:type="paragraph" w:customStyle="1" w:styleId="380CA985645740A6A4AA7A2325B45E90">
    <w:name w:val="380CA985645740A6A4AA7A2325B45E90"/>
    <w:rsid w:val="00D9608F"/>
    <w:rPr>
      <w:lang w:val="en-US" w:eastAsia="en-US"/>
    </w:rPr>
  </w:style>
  <w:style w:type="paragraph" w:customStyle="1" w:styleId="C2234F39FBF342F88B6DBDCA29C06310">
    <w:name w:val="C2234F39FBF342F88B6DBDCA29C06310"/>
    <w:rsid w:val="00D9608F"/>
    <w:rPr>
      <w:lang w:val="en-US" w:eastAsia="en-US"/>
    </w:rPr>
  </w:style>
  <w:style w:type="paragraph" w:customStyle="1" w:styleId="8F489DCEBB734A6FA1065448D4184ED6">
    <w:name w:val="8F489DCEBB734A6FA1065448D4184ED6"/>
    <w:rsid w:val="00D9608F"/>
    <w:rPr>
      <w:lang w:val="en-US" w:eastAsia="en-US"/>
    </w:rPr>
  </w:style>
  <w:style w:type="paragraph" w:customStyle="1" w:styleId="C76FBFE9B6A44CADA4BE0091C130F2C5">
    <w:name w:val="C76FBFE9B6A44CADA4BE0091C130F2C5"/>
    <w:rsid w:val="00D9608F"/>
    <w:rPr>
      <w:lang w:val="en-US" w:eastAsia="en-US"/>
    </w:rPr>
  </w:style>
  <w:style w:type="paragraph" w:customStyle="1" w:styleId="E925DDEBD7A541F58B05792FBEE384F4">
    <w:name w:val="E925DDEBD7A541F58B05792FBEE384F4"/>
    <w:rsid w:val="00D9608F"/>
    <w:rPr>
      <w:lang w:val="en-US" w:eastAsia="en-US"/>
    </w:rPr>
  </w:style>
  <w:style w:type="paragraph" w:customStyle="1" w:styleId="8489A7D540134D65BC17C9F88E4F5CFD">
    <w:name w:val="8489A7D540134D65BC17C9F88E4F5CFD"/>
    <w:rsid w:val="00D9608F"/>
    <w:rPr>
      <w:lang w:val="en-US" w:eastAsia="en-US"/>
    </w:rPr>
  </w:style>
  <w:style w:type="paragraph" w:customStyle="1" w:styleId="C5E95EFDD520413C969F3A1D7019F1E2">
    <w:name w:val="C5E95EFDD520413C969F3A1D7019F1E2"/>
    <w:rsid w:val="00D9608F"/>
    <w:rPr>
      <w:lang w:val="en-US" w:eastAsia="en-US"/>
    </w:rPr>
  </w:style>
  <w:style w:type="paragraph" w:customStyle="1" w:styleId="173BD1CCB2B44309BF4C16D79AAAF85D">
    <w:name w:val="173BD1CCB2B44309BF4C16D79AAAF85D"/>
    <w:rsid w:val="00D9608F"/>
    <w:rPr>
      <w:lang w:val="en-US" w:eastAsia="en-US"/>
    </w:rPr>
  </w:style>
  <w:style w:type="paragraph" w:customStyle="1" w:styleId="4BDB461FD0F94E2B807F25C2C8F28C25">
    <w:name w:val="4BDB461FD0F94E2B807F25C2C8F28C25"/>
    <w:rsid w:val="00D9608F"/>
    <w:rPr>
      <w:lang w:val="en-US" w:eastAsia="en-US"/>
    </w:rPr>
  </w:style>
  <w:style w:type="paragraph" w:customStyle="1" w:styleId="16CCAFD930B8419BB259EED67DBC5606">
    <w:name w:val="16CCAFD930B8419BB259EED67DBC5606"/>
    <w:rsid w:val="00D9608F"/>
    <w:rPr>
      <w:lang w:val="en-US" w:eastAsia="en-US"/>
    </w:rPr>
  </w:style>
  <w:style w:type="paragraph" w:customStyle="1" w:styleId="446BBEC6758D4E2698869A69C143CE41">
    <w:name w:val="446BBEC6758D4E2698869A69C143CE41"/>
    <w:rsid w:val="00D9608F"/>
    <w:rPr>
      <w:lang w:val="en-US" w:eastAsia="en-US"/>
    </w:rPr>
  </w:style>
  <w:style w:type="paragraph" w:customStyle="1" w:styleId="36C0F223D40C441486D39B59064B538B">
    <w:name w:val="36C0F223D40C441486D39B59064B538B"/>
    <w:rsid w:val="00D9608F"/>
    <w:rPr>
      <w:lang w:val="en-US" w:eastAsia="en-US"/>
    </w:rPr>
  </w:style>
  <w:style w:type="paragraph" w:customStyle="1" w:styleId="72268C2485E148E5AE9C9BAE521B79CB">
    <w:name w:val="72268C2485E148E5AE9C9BAE521B79CB"/>
    <w:rsid w:val="00D9608F"/>
    <w:rPr>
      <w:lang w:val="en-US" w:eastAsia="en-US"/>
    </w:rPr>
  </w:style>
  <w:style w:type="paragraph" w:customStyle="1" w:styleId="57ED8B6396A74476AD0830E88295AAB0">
    <w:name w:val="57ED8B6396A74476AD0830E88295AAB0"/>
    <w:rsid w:val="00D9608F"/>
    <w:rPr>
      <w:lang w:val="en-US" w:eastAsia="en-US"/>
    </w:rPr>
  </w:style>
  <w:style w:type="paragraph" w:customStyle="1" w:styleId="CD2C74F4EC7940D4A1CFAA8F86A01CD4">
    <w:name w:val="CD2C74F4EC7940D4A1CFAA8F86A01CD4"/>
    <w:rsid w:val="00D9608F"/>
    <w:rPr>
      <w:lang w:val="en-US" w:eastAsia="en-US"/>
    </w:rPr>
  </w:style>
  <w:style w:type="paragraph" w:customStyle="1" w:styleId="B20A77894E344676921F78E10374A599">
    <w:name w:val="B20A77894E344676921F78E10374A599"/>
    <w:rsid w:val="00D9608F"/>
    <w:rPr>
      <w:lang w:val="en-US" w:eastAsia="en-US"/>
    </w:rPr>
  </w:style>
  <w:style w:type="paragraph" w:customStyle="1" w:styleId="2EC1C75444FA462586B6DA75E236C6DA">
    <w:name w:val="2EC1C75444FA462586B6DA75E236C6DA"/>
    <w:rsid w:val="00D9608F"/>
    <w:rPr>
      <w:lang w:val="en-US" w:eastAsia="en-US"/>
    </w:rPr>
  </w:style>
  <w:style w:type="paragraph" w:customStyle="1" w:styleId="1BEE3FA9536F48AE924D7D9F3BEB3EAD">
    <w:name w:val="1BEE3FA9536F48AE924D7D9F3BEB3EAD"/>
    <w:rsid w:val="00D9608F"/>
    <w:rPr>
      <w:lang w:val="en-US" w:eastAsia="en-US"/>
    </w:rPr>
  </w:style>
  <w:style w:type="paragraph" w:customStyle="1" w:styleId="6D2661287A8444F88F895405AF580B22">
    <w:name w:val="6D2661287A8444F88F895405AF580B22"/>
    <w:rsid w:val="00D9608F"/>
    <w:rPr>
      <w:lang w:val="en-US" w:eastAsia="en-US"/>
    </w:rPr>
  </w:style>
  <w:style w:type="paragraph" w:customStyle="1" w:styleId="6F13A3C0C04C48849E82D64126873371">
    <w:name w:val="6F13A3C0C04C48849E82D64126873371"/>
    <w:rsid w:val="00D9608F"/>
    <w:rPr>
      <w:lang w:val="en-US" w:eastAsia="en-US"/>
    </w:rPr>
  </w:style>
  <w:style w:type="paragraph" w:customStyle="1" w:styleId="AE349763BCC14296AFE32C5641CA7ADB">
    <w:name w:val="AE349763BCC14296AFE32C5641CA7ADB"/>
    <w:rsid w:val="00D9608F"/>
    <w:rPr>
      <w:lang w:val="en-US" w:eastAsia="en-US"/>
    </w:rPr>
  </w:style>
  <w:style w:type="paragraph" w:customStyle="1" w:styleId="F1E5E4C84E7449DDAF62AB029F832175">
    <w:name w:val="F1E5E4C84E7449DDAF62AB029F832175"/>
    <w:rsid w:val="00D9608F"/>
    <w:rPr>
      <w:lang w:val="en-US" w:eastAsia="en-US"/>
    </w:rPr>
  </w:style>
  <w:style w:type="paragraph" w:customStyle="1" w:styleId="92CEAD3B6E0A412BA6143B6FE9421F90">
    <w:name w:val="92CEAD3B6E0A412BA6143B6FE9421F90"/>
    <w:rsid w:val="00D9608F"/>
    <w:rPr>
      <w:lang w:val="en-US" w:eastAsia="en-US"/>
    </w:rPr>
  </w:style>
  <w:style w:type="paragraph" w:customStyle="1" w:styleId="CEBAE84DF7914BAB8FE9A98A47515023">
    <w:name w:val="CEBAE84DF7914BAB8FE9A98A47515023"/>
    <w:rsid w:val="00D9608F"/>
    <w:rPr>
      <w:lang w:val="en-US" w:eastAsia="en-US"/>
    </w:rPr>
  </w:style>
  <w:style w:type="paragraph" w:customStyle="1" w:styleId="D312533BB5F64F658FFD9213630414B7">
    <w:name w:val="D312533BB5F64F658FFD9213630414B7"/>
    <w:rsid w:val="00D9608F"/>
    <w:rPr>
      <w:lang w:val="en-US" w:eastAsia="en-US"/>
    </w:rPr>
  </w:style>
  <w:style w:type="paragraph" w:customStyle="1" w:styleId="8AFC760CDA7D427282AACC0843E083CA">
    <w:name w:val="8AFC760CDA7D427282AACC0843E083CA"/>
    <w:rsid w:val="00D9608F"/>
    <w:rPr>
      <w:lang w:val="en-US" w:eastAsia="en-US"/>
    </w:rPr>
  </w:style>
  <w:style w:type="paragraph" w:customStyle="1" w:styleId="4076CDE2945A447BAA2A66A40BB87D8F">
    <w:name w:val="4076CDE2945A447BAA2A66A40BB87D8F"/>
    <w:rsid w:val="00D9608F"/>
    <w:rPr>
      <w:lang w:val="en-US" w:eastAsia="en-US"/>
    </w:rPr>
  </w:style>
  <w:style w:type="paragraph" w:customStyle="1" w:styleId="CB365B4983FA4F6E9272A1A2EA8DF9B3">
    <w:name w:val="CB365B4983FA4F6E9272A1A2EA8DF9B3"/>
    <w:rsid w:val="00D9608F"/>
    <w:rPr>
      <w:lang w:val="en-US" w:eastAsia="en-US"/>
    </w:rPr>
  </w:style>
  <w:style w:type="paragraph" w:customStyle="1" w:styleId="3F991DD4BFFE4DB3A63700DA8B7924F4">
    <w:name w:val="3F991DD4BFFE4DB3A63700DA8B7924F4"/>
    <w:rsid w:val="00D9608F"/>
    <w:rPr>
      <w:lang w:val="en-US" w:eastAsia="en-US"/>
    </w:rPr>
  </w:style>
  <w:style w:type="paragraph" w:customStyle="1" w:styleId="CF0D74D752174D44881B26539A77C014">
    <w:name w:val="CF0D74D752174D44881B26539A77C014"/>
    <w:rsid w:val="00D9608F"/>
    <w:rPr>
      <w:lang w:val="en-US" w:eastAsia="en-US"/>
    </w:rPr>
  </w:style>
  <w:style w:type="paragraph" w:customStyle="1" w:styleId="C5CED31EBCC24F96A3E2DEE13DE46B14">
    <w:name w:val="C5CED31EBCC24F96A3E2DEE13DE46B14"/>
    <w:rsid w:val="00D9608F"/>
    <w:rPr>
      <w:lang w:val="en-US" w:eastAsia="en-US"/>
    </w:rPr>
  </w:style>
  <w:style w:type="paragraph" w:customStyle="1" w:styleId="CDD40F44486C4F36A1F4985955EB4552">
    <w:name w:val="CDD40F44486C4F36A1F4985955EB4552"/>
    <w:rsid w:val="00D9608F"/>
    <w:rPr>
      <w:lang w:val="en-US" w:eastAsia="en-US"/>
    </w:rPr>
  </w:style>
  <w:style w:type="paragraph" w:customStyle="1" w:styleId="081182E002E64A8492FA81487A47440F">
    <w:name w:val="081182E002E64A8492FA81487A47440F"/>
    <w:rsid w:val="00D9608F"/>
    <w:rPr>
      <w:lang w:val="en-US" w:eastAsia="en-US"/>
    </w:rPr>
  </w:style>
  <w:style w:type="paragraph" w:customStyle="1" w:styleId="829AF312B8904E668717A8AD016E2E5B">
    <w:name w:val="829AF312B8904E668717A8AD016E2E5B"/>
    <w:rsid w:val="00D9608F"/>
    <w:rPr>
      <w:lang w:val="en-US" w:eastAsia="en-US"/>
    </w:rPr>
  </w:style>
  <w:style w:type="paragraph" w:customStyle="1" w:styleId="B4E56329D5AD41688163A4D8C6F0C1D9">
    <w:name w:val="B4E56329D5AD41688163A4D8C6F0C1D9"/>
    <w:rsid w:val="00D9608F"/>
    <w:rPr>
      <w:lang w:val="en-US" w:eastAsia="en-US"/>
    </w:rPr>
  </w:style>
  <w:style w:type="paragraph" w:customStyle="1" w:styleId="473D40717DE441D1BFB0DA3BF365DDE3">
    <w:name w:val="473D40717DE441D1BFB0DA3BF365DDE3"/>
    <w:rsid w:val="00D9608F"/>
    <w:rPr>
      <w:lang w:val="en-US" w:eastAsia="en-US"/>
    </w:rPr>
  </w:style>
  <w:style w:type="paragraph" w:customStyle="1" w:styleId="C0DCD9D71EA64B6999CDFB4AFEC8A837">
    <w:name w:val="C0DCD9D71EA64B6999CDFB4AFEC8A837"/>
    <w:rsid w:val="00D9608F"/>
    <w:rPr>
      <w:lang w:val="en-US" w:eastAsia="en-US"/>
    </w:rPr>
  </w:style>
  <w:style w:type="paragraph" w:customStyle="1" w:styleId="2C618754453C4F4D84A9AFFEB15741C5">
    <w:name w:val="2C618754453C4F4D84A9AFFEB15741C5"/>
    <w:rsid w:val="00D9608F"/>
    <w:rPr>
      <w:lang w:val="en-US" w:eastAsia="en-US"/>
    </w:rPr>
  </w:style>
  <w:style w:type="paragraph" w:customStyle="1" w:styleId="DB6009528D65437EB5B0E9560001B25D">
    <w:name w:val="DB6009528D65437EB5B0E9560001B25D"/>
    <w:rsid w:val="00D9608F"/>
    <w:rPr>
      <w:lang w:val="en-US" w:eastAsia="en-US"/>
    </w:rPr>
  </w:style>
  <w:style w:type="paragraph" w:customStyle="1" w:styleId="4AEB774E8DC74D97ACBD18944DF448A0">
    <w:name w:val="4AEB774E8DC74D97ACBD18944DF448A0"/>
    <w:rsid w:val="00D9608F"/>
    <w:rPr>
      <w:lang w:val="en-US" w:eastAsia="en-US"/>
    </w:rPr>
  </w:style>
  <w:style w:type="paragraph" w:customStyle="1" w:styleId="DD46BBC35A5D493D963844BC2FC12A77">
    <w:name w:val="DD46BBC35A5D493D963844BC2FC12A77"/>
    <w:rsid w:val="00D9608F"/>
    <w:rPr>
      <w:lang w:val="en-US" w:eastAsia="en-US"/>
    </w:rPr>
  </w:style>
  <w:style w:type="paragraph" w:customStyle="1" w:styleId="9A6EBD3D9AB34395A3A4B26819E0B4B3">
    <w:name w:val="9A6EBD3D9AB34395A3A4B26819E0B4B3"/>
    <w:rsid w:val="00D9608F"/>
    <w:rPr>
      <w:lang w:val="en-US" w:eastAsia="en-US"/>
    </w:rPr>
  </w:style>
  <w:style w:type="paragraph" w:customStyle="1" w:styleId="9CBF7A5B15294E81AC1E9E59393B1AB7">
    <w:name w:val="9CBF7A5B15294E81AC1E9E59393B1AB7"/>
    <w:rsid w:val="00D9608F"/>
    <w:rPr>
      <w:lang w:val="en-US" w:eastAsia="en-US"/>
    </w:rPr>
  </w:style>
  <w:style w:type="paragraph" w:customStyle="1" w:styleId="FB849F42747E4ACDB06C8CD823F69854">
    <w:name w:val="FB849F42747E4ACDB06C8CD823F69854"/>
    <w:rsid w:val="00D9608F"/>
    <w:rPr>
      <w:lang w:val="en-US" w:eastAsia="en-US"/>
    </w:rPr>
  </w:style>
  <w:style w:type="paragraph" w:customStyle="1" w:styleId="9E8DD3B0F8204C26B39D74157964F562">
    <w:name w:val="9E8DD3B0F8204C26B39D74157964F562"/>
    <w:rsid w:val="00D9608F"/>
    <w:rPr>
      <w:lang w:val="en-US" w:eastAsia="en-US"/>
    </w:rPr>
  </w:style>
  <w:style w:type="paragraph" w:customStyle="1" w:styleId="00C40C55619E40CBB3DED3F6C42925B7">
    <w:name w:val="00C40C55619E40CBB3DED3F6C42925B7"/>
    <w:rsid w:val="00D9608F"/>
    <w:rPr>
      <w:lang w:val="en-US" w:eastAsia="en-US"/>
    </w:rPr>
  </w:style>
  <w:style w:type="paragraph" w:customStyle="1" w:styleId="7734EA863617418E83CE42A32F1D148E">
    <w:name w:val="7734EA863617418E83CE42A32F1D148E"/>
    <w:rsid w:val="00D9608F"/>
    <w:rPr>
      <w:lang w:val="en-US" w:eastAsia="en-US"/>
    </w:rPr>
  </w:style>
  <w:style w:type="paragraph" w:customStyle="1" w:styleId="88F6071E2E8F42249E159CE382E87DD1">
    <w:name w:val="88F6071E2E8F42249E159CE382E87DD1"/>
    <w:rsid w:val="00D9608F"/>
    <w:rPr>
      <w:lang w:val="en-US" w:eastAsia="en-US"/>
    </w:rPr>
  </w:style>
  <w:style w:type="paragraph" w:customStyle="1" w:styleId="5C41A3D43E9D4AF4A733AA5E94A72C93">
    <w:name w:val="5C41A3D43E9D4AF4A733AA5E94A72C93"/>
    <w:rsid w:val="00D9608F"/>
    <w:rPr>
      <w:lang w:val="en-US" w:eastAsia="en-US"/>
    </w:rPr>
  </w:style>
  <w:style w:type="paragraph" w:customStyle="1" w:styleId="5DCDA93EA8F34ED08E6546A0E67FB62F">
    <w:name w:val="5DCDA93EA8F34ED08E6546A0E67FB62F"/>
    <w:rsid w:val="00D9608F"/>
    <w:rPr>
      <w:lang w:val="en-US" w:eastAsia="en-US"/>
    </w:rPr>
  </w:style>
  <w:style w:type="paragraph" w:customStyle="1" w:styleId="6732EF69C89846A494D99E40D0C82DEB">
    <w:name w:val="6732EF69C89846A494D99E40D0C82DEB"/>
    <w:rsid w:val="00D9608F"/>
    <w:rPr>
      <w:lang w:val="en-US" w:eastAsia="en-US"/>
    </w:rPr>
  </w:style>
  <w:style w:type="paragraph" w:customStyle="1" w:styleId="7C1F8119CA2048FB836FA342CC4399BE">
    <w:name w:val="7C1F8119CA2048FB836FA342CC4399BE"/>
    <w:rsid w:val="00D9608F"/>
    <w:rPr>
      <w:lang w:val="en-US" w:eastAsia="en-US"/>
    </w:rPr>
  </w:style>
  <w:style w:type="paragraph" w:customStyle="1" w:styleId="57448B704DC641938753F40A6BF6E95D">
    <w:name w:val="57448B704DC641938753F40A6BF6E95D"/>
    <w:rsid w:val="00D9608F"/>
    <w:rPr>
      <w:lang w:val="en-US" w:eastAsia="en-US"/>
    </w:rPr>
  </w:style>
  <w:style w:type="paragraph" w:customStyle="1" w:styleId="DA3A4E94FD8F49A49B7BB5EB57764AAE">
    <w:name w:val="DA3A4E94FD8F49A49B7BB5EB57764AAE"/>
    <w:rsid w:val="00D9608F"/>
    <w:rPr>
      <w:lang w:val="en-US" w:eastAsia="en-US"/>
    </w:rPr>
  </w:style>
  <w:style w:type="paragraph" w:customStyle="1" w:styleId="4C1DCDB414C6415C8E51A5B87FAD7898">
    <w:name w:val="4C1DCDB414C6415C8E51A5B87FAD7898"/>
    <w:rsid w:val="00D9608F"/>
    <w:rPr>
      <w:lang w:val="en-US" w:eastAsia="en-US"/>
    </w:rPr>
  </w:style>
  <w:style w:type="paragraph" w:customStyle="1" w:styleId="E1BC7FB7105E426EBA081B2F25BEF2E6">
    <w:name w:val="E1BC7FB7105E426EBA081B2F25BEF2E6"/>
    <w:rsid w:val="00D9608F"/>
    <w:rPr>
      <w:lang w:val="en-US" w:eastAsia="en-US"/>
    </w:rPr>
  </w:style>
  <w:style w:type="paragraph" w:customStyle="1" w:styleId="F4E6846FCA03473692707C198FD29F30">
    <w:name w:val="F4E6846FCA03473692707C198FD29F30"/>
    <w:rsid w:val="00D9608F"/>
    <w:rPr>
      <w:lang w:val="en-US" w:eastAsia="en-US"/>
    </w:rPr>
  </w:style>
  <w:style w:type="paragraph" w:customStyle="1" w:styleId="25ACC3A8D03E41B58D9910C64B57BBF0">
    <w:name w:val="25ACC3A8D03E41B58D9910C64B57BBF0"/>
    <w:rsid w:val="00D9608F"/>
    <w:rPr>
      <w:lang w:val="en-US" w:eastAsia="en-US"/>
    </w:rPr>
  </w:style>
  <w:style w:type="paragraph" w:customStyle="1" w:styleId="E3F7C52A26BE46279EC48A2DC1D98CF2">
    <w:name w:val="E3F7C52A26BE46279EC48A2DC1D98CF2"/>
    <w:rsid w:val="00D9608F"/>
    <w:rPr>
      <w:lang w:val="en-US" w:eastAsia="en-US"/>
    </w:rPr>
  </w:style>
  <w:style w:type="paragraph" w:customStyle="1" w:styleId="7D54BB5746524A0F8CE800303C1C1472">
    <w:name w:val="7D54BB5746524A0F8CE800303C1C1472"/>
    <w:rsid w:val="00D9608F"/>
    <w:rPr>
      <w:lang w:val="en-US" w:eastAsia="en-US"/>
    </w:rPr>
  </w:style>
  <w:style w:type="paragraph" w:customStyle="1" w:styleId="976A5B700CCF4BA18FFAB8DF524D2E48">
    <w:name w:val="976A5B700CCF4BA18FFAB8DF524D2E48"/>
    <w:rsid w:val="00D9608F"/>
    <w:rPr>
      <w:lang w:val="en-US" w:eastAsia="en-US"/>
    </w:rPr>
  </w:style>
  <w:style w:type="paragraph" w:customStyle="1" w:styleId="9402D32963F8404BBF961333854DB738">
    <w:name w:val="9402D32963F8404BBF961333854DB738"/>
    <w:rsid w:val="00D9608F"/>
    <w:rPr>
      <w:lang w:val="en-US" w:eastAsia="en-US"/>
    </w:rPr>
  </w:style>
  <w:style w:type="paragraph" w:customStyle="1" w:styleId="162A60F2A2C74D969D51498B4747C6A3">
    <w:name w:val="162A60F2A2C74D969D51498B4747C6A3"/>
    <w:rsid w:val="00D9608F"/>
    <w:rPr>
      <w:lang w:val="en-US" w:eastAsia="en-US"/>
    </w:rPr>
  </w:style>
  <w:style w:type="paragraph" w:customStyle="1" w:styleId="C7B88FF0CF0A458BAC3A3BC1A958D57B">
    <w:name w:val="C7B88FF0CF0A458BAC3A3BC1A958D57B"/>
    <w:rsid w:val="00D9608F"/>
    <w:rPr>
      <w:lang w:val="en-US" w:eastAsia="en-US"/>
    </w:rPr>
  </w:style>
  <w:style w:type="paragraph" w:customStyle="1" w:styleId="1884D05BD57A4A25BF8D0B9DA3C2ED52">
    <w:name w:val="1884D05BD57A4A25BF8D0B9DA3C2ED52"/>
    <w:rsid w:val="00D9608F"/>
    <w:rPr>
      <w:lang w:val="en-US" w:eastAsia="en-US"/>
    </w:rPr>
  </w:style>
  <w:style w:type="paragraph" w:customStyle="1" w:styleId="2FA140EEFA274D429B610F02422E4BE2">
    <w:name w:val="2FA140EEFA274D429B610F02422E4BE2"/>
    <w:rsid w:val="00D9608F"/>
    <w:rPr>
      <w:lang w:val="en-US" w:eastAsia="en-US"/>
    </w:rPr>
  </w:style>
  <w:style w:type="paragraph" w:customStyle="1" w:styleId="148C858E821E4CB5993237E415C67CBA">
    <w:name w:val="148C858E821E4CB5993237E415C67CBA"/>
    <w:rsid w:val="00D9608F"/>
    <w:rPr>
      <w:lang w:val="en-US" w:eastAsia="en-US"/>
    </w:rPr>
  </w:style>
  <w:style w:type="paragraph" w:customStyle="1" w:styleId="E47661C94799487997BCCBA69F42EB50">
    <w:name w:val="E47661C94799487997BCCBA69F42EB50"/>
    <w:rsid w:val="00D9608F"/>
    <w:rPr>
      <w:lang w:val="en-US" w:eastAsia="en-US"/>
    </w:rPr>
  </w:style>
  <w:style w:type="paragraph" w:customStyle="1" w:styleId="7C807B8684164E05A76AC288B871D977">
    <w:name w:val="7C807B8684164E05A76AC288B871D977"/>
    <w:rsid w:val="00D9608F"/>
    <w:rPr>
      <w:lang w:val="en-US" w:eastAsia="en-US"/>
    </w:rPr>
  </w:style>
  <w:style w:type="paragraph" w:customStyle="1" w:styleId="1816BA6B72124D7C87D0B7E752B6CD04">
    <w:name w:val="1816BA6B72124D7C87D0B7E752B6CD04"/>
    <w:rsid w:val="00D9608F"/>
    <w:rPr>
      <w:lang w:val="en-US" w:eastAsia="en-US"/>
    </w:rPr>
  </w:style>
  <w:style w:type="paragraph" w:customStyle="1" w:styleId="7B6A28CF1BDE4D1D8D4EE735943A4885">
    <w:name w:val="7B6A28CF1BDE4D1D8D4EE735943A4885"/>
    <w:rsid w:val="00D9608F"/>
    <w:rPr>
      <w:lang w:val="en-US" w:eastAsia="en-US"/>
    </w:rPr>
  </w:style>
  <w:style w:type="paragraph" w:customStyle="1" w:styleId="2E7E46C52B5E41EF92E825D3149628D4">
    <w:name w:val="2E7E46C52B5E41EF92E825D3149628D4"/>
    <w:rsid w:val="00D9608F"/>
    <w:rPr>
      <w:lang w:val="en-US" w:eastAsia="en-US"/>
    </w:rPr>
  </w:style>
  <w:style w:type="paragraph" w:customStyle="1" w:styleId="FF7331D0AA6140179270494B08784E8D">
    <w:name w:val="FF7331D0AA6140179270494B08784E8D"/>
    <w:rsid w:val="00D9608F"/>
    <w:rPr>
      <w:lang w:val="en-US" w:eastAsia="en-US"/>
    </w:rPr>
  </w:style>
  <w:style w:type="paragraph" w:customStyle="1" w:styleId="B85D8DD8E8C84F80BA3AD7BF60FF800C">
    <w:name w:val="B85D8DD8E8C84F80BA3AD7BF60FF800C"/>
    <w:rsid w:val="00D9608F"/>
    <w:rPr>
      <w:lang w:val="en-US" w:eastAsia="en-US"/>
    </w:rPr>
  </w:style>
  <w:style w:type="paragraph" w:customStyle="1" w:styleId="4BF64AF97B034DF4A0B1B108A4F9E5E0">
    <w:name w:val="4BF64AF97B034DF4A0B1B108A4F9E5E0"/>
    <w:rsid w:val="00D9608F"/>
    <w:rPr>
      <w:lang w:val="en-US" w:eastAsia="en-US"/>
    </w:rPr>
  </w:style>
  <w:style w:type="paragraph" w:customStyle="1" w:styleId="A5298B0D13314976A61B4824019F6199">
    <w:name w:val="A5298B0D13314976A61B4824019F6199"/>
    <w:rsid w:val="00D9608F"/>
    <w:rPr>
      <w:lang w:val="en-US" w:eastAsia="en-US"/>
    </w:rPr>
  </w:style>
  <w:style w:type="paragraph" w:customStyle="1" w:styleId="BF66CAE954AA479BBDE9230784A7BC37">
    <w:name w:val="BF66CAE954AA479BBDE9230784A7BC37"/>
    <w:rsid w:val="00D9608F"/>
    <w:rPr>
      <w:lang w:val="en-US" w:eastAsia="en-US"/>
    </w:rPr>
  </w:style>
  <w:style w:type="paragraph" w:customStyle="1" w:styleId="B5CAFD07A6D240F98E1123C818CAA31B">
    <w:name w:val="B5CAFD07A6D240F98E1123C818CAA31B"/>
    <w:rsid w:val="00D9608F"/>
    <w:rPr>
      <w:lang w:val="en-US" w:eastAsia="en-US"/>
    </w:rPr>
  </w:style>
  <w:style w:type="paragraph" w:customStyle="1" w:styleId="014196918FB6463BA9EF32F2C6C159D1">
    <w:name w:val="014196918FB6463BA9EF32F2C6C159D1"/>
    <w:rsid w:val="00D9608F"/>
    <w:rPr>
      <w:lang w:val="en-US" w:eastAsia="en-US"/>
    </w:rPr>
  </w:style>
  <w:style w:type="paragraph" w:customStyle="1" w:styleId="D0E658F4726840F5BA5B4ECB5254A006">
    <w:name w:val="D0E658F4726840F5BA5B4ECB5254A006"/>
    <w:rsid w:val="00D9608F"/>
    <w:rPr>
      <w:lang w:val="en-US" w:eastAsia="en-US"/>
    </w:rPr>
  </w:style>
  <w:style w:type="paragraph" w:customStyle="1" w:styleId="1703B25096FE4E2EBA9C3E36BABD71F3">
    <w:name w:val="1703B25096FE4E2EBA9C3E36BABD71F3"/>
    <w:rsid w:val="00D9608F"/>
    <w:rPr>
      <w:lang w:val="en-US" w:eastAsia="en-US"/>
    </w:rPr>
  </w:style>
  <w:style w:type="paragraph" w:customStyle="1" w:styleId="742641931A1A4D66B9EB0FE1A4518316">
    <w:name w:val="742641931A1A4D66B9EB0FE1A4518316"/>
    <w:rsid w:val="00D9608F"/>
    <w:rPr>
      <w:lang w:val="en-US" w:eastAsia="en-US"/>
    </w:rPr>
  </w:style>
  <w:style w:type="paragraph" w:customStyle="1" w:styleId="AF5F7180DD45479CAD5FBDDB6DEB499D">
    <w:name w:val="AF5F7180DD45479CAD5FBDDB6DEB499D"/>
    <w:rsid w:val="00D9608F"/>
    <w:rPr>
      <w:lang w:val="en-US" w:eastAsia="en-US"/>
    </w:rPr>
  </w:style>
  <w:style w:type="paragraph" w:customStyle="1" w:styleId="FD384280E1F443FCA922799FB84F64A3">
    <w:name w:val="FD384280E1F443FCA922799FB84F64A3"/>
    <w:rsid w:val="00D9608F"/>
    <w:rPr>
      <w:lang w:val="en-US" w:eastAsia="en-US"/>
    </w:rPr>
  </w:style>
  <w:style w:type="paragraph" w:customStyle="1" w:styleId="2890636ABBAC4E6C903FDCBAAA09C021">
    <w:name w:val="2890636ABBAC4E6C903FDCBAAA09C021"/>
    <w:rsid w:val="00D9608F"/>
    <w:rPr>
      <w:lang w:val="en-US" w:eastAsia="en-US"/>
    </w:rPr>
  </w:style>
  <w:style w:type="paragraph" w:customStyle="1" w:styleId="EDF3ABCD386B49BAB74FBBE1670F551B">
    <w:name w:val="EDF3ABCD386B49BAB74FBBE1670F551B"/>
    <w:rsid w:val="00D9608F"/>
    <w:rPr>
      <w:lang w:val="en-US" w:eastAsia="en-US"/>
    </w:rPr>
  </w:style>
  <w:style w:type="paragraph" w:customStyle="1" w:styleId="F70A9E9ECC8B47ECB91E222C51264A8D">
    <w:name w:val="F70A9E9ECC8B47ECB91E222C51264A8D"/>
    <w:rsid w:val="00D9608F"/>
    <w:rPr>
      <w:lang w:val="en-US" w:eastAsia="en-US"/>
    </w:rPr>
  </w:style>
  <w:style w:type="paragraph" w:customStyle="1" w:styleId="3CF4F190115F4EDCA000DB8D8765B569">
    <w:name w:val="3CF4F190115F4EDCA000DB8D8765B569"/>
    <w:rsid w:val="00D9608F"/>
    <w:rPr>
      <w:lang w:val="en-US" w:eastAsia="en-US"/>
    </w:rPr>
  </w:style>
  <w:style w:type="paragraph" w:customStyle="1" w:styleId="2D8B983171244317BDB86C673D041062">
    <w:name w:val="2D8B983171244317BDB86C673D041062"/>
    <w:rsid w:val="00D9608F"/>
    <w:rPr>
      <w:lang w:val="en-US" w:eastAsia="en-US"/>
    </w:rPr>
  </w:style>
  <w:style w:type="paragraph" w:customStyle="1" w:styleId="138B5D0468DB4D519715EF3CD4685BEB">
    <w:name w:val="138B5D0468DB4D519715EF3CD4685BEB"/>
    <w:rsid w:val="00D9608F"/>
    <w:rPr>
      <w:lang w:val="en-US" w:eastAsia="en-US"/>
    </w:rPr>
  </w:style>
  <w:style w:type="paragraph" w:customStyle="1" w:styleId="9F42EB80044C4F558CDBC0CAAF798402">
    <w:name w:val="9F42EB80044C4F558CDBC0CAAF798402"/>
    <w:rsid w:val="00D9608F"/>
    <w:rPr>
      <w:lang w:val="en-US" w:eastAsia="en-US"/>
    </w:rPr>
  </w:style>
  <w:style w:type="paragraph" w:customStyle="1" w:styleId="5C7DF3362B344343BAE0578BB4D6798A">
    <w:name w:val="5C7DF3362B344343BAE0578BB4D6798A"/>
    <w:rsid w:val="00D9608F"/>
    <w:rPr>
      <w:lang w:val="en-US" w:eastAsia="en-US"/>
    </w:rPr>
  </w:style>
  <w:style w:type="paragraph" w:customStyle="1" w:styleId="B9FDC7B3A54F4F9D95F23CC56F243EDB">
    <w:name w:val="B9FDC7B3A54F4F9D95F23CC56F243EDB"/>
    <w:rsid w:val="00D9608F"/>
    <w:rPr>
      <w:lang w:val="en-US" w:eastAsia="en-US"/>
    </w:rPr>
  </w:style>
  <w:style w:type="paragraph" w:customStyle="1" w:styleId="AE4C379698C74AEFA6D98FE1E000FE21">
    <w:name w:val="AE4C379698C74AEFA6D98FE1E000FE21"/>
    <w:rsid w:val="00D9608F"/>
    <w:rPr>
      <w:lang w:val="en-US" w:eastAsia="en-US"/>
    </w:rPr>
  </w:style>
  <w:style w:type="paragraph" w:customStyle="1" w:styleId="B1DF018AF2B84C498CB6966155C486B7">
    <w:name w:val="B1DF018AF2B84C498CB6966155C486B7"/>
    <w:rsid w:val="00D9608F"/>
    <w:rPr>
      <w:lang w:val="en-US" w:eastAsia="en-US"/>
    </w:rPr>
  </w:style>
  <w:style w:type="paragraph" w:customStyle="1" w:styleId="BBFCEDCF2A6D450A8DD9367EF77A8311">
    <w:name w:val="BBFCEDCF2A6D450A8DD9367EF77A8311"/>
    <w:rsid w:val="00D9608F"/>
    <w:rPr>
      <w:lang w:val="en-US" w:eastAsia="en-US"/>
    </w:rPr>
  </w:style>
  <w:style w:type="paragraph" w:customStyle="1" w:styleId="6E33835F19A84AC193D10C6535A8FB9F">
    <w:name w:val="6E33835F19A84AC193D10C6535A8FB9F"/>
    <w:rsid w:val="00D9608F"/>
    <w:rPr>
      <w:lang w:val="en-US" w:eastAsia="en-US"/>
    </w:rPr>
  </w:style>
  <w:style w:type="paragraph" w:customStyle="1" w:styleId="B9D851FDAB5C4BF3AF567EFB0A129263">
    <w:name w:val="B9D851FDAB5C4BF3AF567EFB0A129263"/>
    <w:rsid w:val="00D9608F"/>
    <w:rPr>
      <w:lang w:val="en-US" w:eastAsia="en-US"/>
    </w:rPr>
  </w:style>
  <w:style w:type="paragraph" w:customStyle="1" w:styleId="C23CDF406B0742B1922F1DEE1C498106">
    <w:name w:val="C23CDF406B0742B1922F1DEE1C498106"/>
    <w:rsid w:val="00D9608F"/>
    <w:rPr>
      <w:lang w:val="en-US" w:eastAsia="en-US"/>
    </w:rPr>
  </w:style>
  <w:style w:type="paragraph" w:customStyle="1" w:styleId="41670747143C420F800AAFBDF137D4DE">
    <w:name w:val="41670747143C420F800AAFBDF137D4DE"/>
    <w:rsid w:val="00D9608F"/>
    <w:rPr>
      <w:lang w:val="en-US" w:eastAsia="en-US"/>
    </w:rPr>
  </w:style>
  <w:style w:type="paragraph" w:customStyle="1" w:styleId="30EA51A357E94D00A44D2FBD342CAC08">
    <w:name w:val="30EA51A357E94D00A44D2FBD342CAC08"/>
    <w:rsid w:val="00D9608F"/>
    <w:rPr>
      <w:lang w:val="en-US" w:eastAsia="en-US"/>
    </w:rPr>
  </w:style>
  <w:style w:type="paragraph" w:customStyle="1" w:styleId="E7789446AE3D458D9A43CA47F7AFDBB0">
    <w:name w:val="E7789446AE3D458D9A43CA47F7AFDBB0"/>
    <w:rsid w:val="00D9608F"/>
    <w:rPr>
      <w:lang w:val="en-US" w:eastAsia="en-US"/>
    </w:rPr>
  </w:style>
  <w:style w:type="paragraph" w:customStyle="1" w:styleId="1A5C76FC44EF4D799EC5F596AE677B76">
    <w:name w:val="1A5C76FC44EF4D799EC5F596AE677B76"/>
    <w:rsid w:val="00D9608F"/>
    <w:rPr>
      <w:lang w:val="en-US" w:eastAsia="en-US"/>
    </w:rPr>
  </w:style>
  <w:style w:type="paragraph" w:customStyle="1" w:styleId="6DA59E5061A244C8B6047EB8507F9520">
    <w:name w:val="6DA59E5061A244C8B6047EB8507F9520"/>
    <w:rsid w:val="00D9608F"/>
    <w:rPr>
      <w:lang w:val="en-US" w:eastAsia="en-US"/>
    </w:rPr>
  </w:style>
  <w:style w:type="paragraph" w:customStyle="1" w:styleId="DFD00CA8456E412F97970DC5D5C8AB20">
    <w:name w:val="DFD00CA8456E412F97970DC5D5C8AB20"/>
    <w:rsid w:val="00D9608F"/>
    <w:rPr>
      <w:lang w:val="en-US" w:eastAsia="en-US"/>
    </w:rPr>
  </w:style>
  <w:style w:type="paragraph" w:customStyle="1" w:styleId="8428D89808FD4290B27D51FC7F2A5425">
    <w:name w:val="8428D89808FD4290B27D51FC7F2A5425"/>
    <w:rsid w:val="00D9608F"/>
    <w:rPr>
      <w:lang w:val="en-US" w:eastAsia="en-US"/>
    </w:rPr>
  </w:style>
  <w:style w:type="paragraph" w:customStyle="1" w:styleId="B2496B60868749F9A8C4D5BD959479B2">
    <w:name w:val="B2496B60868749F9A8C4D5BD959479B2"/>
    <w:rsid w:val="00D9608F"/>
    <w:rPr>
      <w:lang w:val="en-US" w:eastAsia="en-US"/>
    </w:rPr>
  </w:style>
  <w:style w:type="paragraph" w:customStyle="1" w:styleId="96ABCBDED8994891A5774B8DD07D2CDA">
    <w:name w:val="96ABCBDED8994891A5774B8DD07D2CDA"/>
    <w:rsid w:val="00D9608F"/>
    <w:rPr>
      <w:lang w:val="en-US" w:eastAsia="en-US"/>
    </w:rPr>
  </w:style>
  <w:style w:type="paragraph" w:customStyle="1" w:styleId="16BB5DF134E9416AA45C1EEC143C8171">
    <w:name w:val="16BB5DF134E9416AA45C1EEC143C8171"/>
    <w:rsid w:val="00D9608F"/>
    <w:rPr>
      <w:lang w:val="en-US" w:eastAsia="en-US"/>
    </w:rPr>
  </w:style>
  <w:style w:type="paragraph" w:customStyle="1" w:styleId="371FA542184349F4AB2B6B78394FCF30">
    <w:name w:val="371FA542184349F4AB2B6B78394FCF30"/>
    <w:rsid w:val="00D9608F"/>
    <w:rPr>
      <w:lang w:val="en-US" w:eastAsia="en-US"/>
    </w:rPr>
  </w:style>
  <w:style w:type="paragraph" w:customStyle="1" w:styleId="3AFEED286E964CCF895472279D725197">
    <w:name w:val="3AFEED286E964CCF895472279D725197"/>
    <w:rsid w:val="00D9608F"/>
    <w:rPr>
      <w:lang w:val="en-US" w:eastAsia="en-US"/>
    </w:rPr>
  </w:style>
  <w:style w:type="paragraph" w:customStyle="1" w:styleId="E53FEEA4D5E241B6AB46825BE3B203C0">
    <w:name w:val="E53FEEA4D5E241B6AB46825BE3B203C0"/>
    <w:rsid w:val="00D9608F"/>
    <w:rPr>
      <w:lang w:val="en-US" w:eastAsia="en-US"/>
    </w:rPr>
  </w:style>
  <w:style w:type="paragraph" w:customStyle="1" w:styleId="6A8D3FB5AD8C40D8B50F9D372F7BE463">
    <w:name w:val="6A8D3FB5AD8C40D8B50F9D372F7BE463"/>
    <w:rsid w:val="00D9608F"/>
    <w:rPr>
      <w:lang w:val="en-US" w:eastAsia="en-US"/>
    </w:rPr>
  </w:style>
  <w:style w:type="paragraph" w:customStyle="1" w:styleId="DF017E94FAD947969DEDBC0331DADF26">
    <w:name w:val="DF017E94FAD947969DEDBC0331DADF26"/>
    <w:rsid w:val="00D9608F"/>
    <w:rPr>
      <w:lang w:val="en-US" w:eastAsia="en-US"/>
    </w:rPr>
  </w:style>
  <w:style w:type="paragraph" w:customStyle="1" w:styleId="3FE50F631A524DF69A424D5875333925">
    <w:name w:val="3FE50F631A524DF69A424D5875333925"/>
    <w:rsid w:val="00D9608F"/>
    <w:rPr>
      <w:lang w:val="en-US" w:eastAsia="en-US"/>
    </w:rPr>
  </w:style>
  <w:style w:type="paragraph" w:customStyle="1" w:styleId="0C226B952E7A4734816A6B8559F1BA77">
    <w:name w:val="0C226B952E7A4734816A6B8559F1BA77"/>
    <w:rsid w:val="00D9608F"/>
    <w:rPr>
      <w:lang w:val="en-US" w:eastAsia="en-US"/>
    </w:rPr>
  </w:style>
  <w:style w:type="paragraph" w:customStyle="1" w:styleId="4AF4BB71757F45FC902C87DAA04B70F9">
    <w:name w:val="4AF4BB71757F45FC902C87DAA04B70F9"/>
    <w:rsid w:val="00D9608F"/>
    <w:rPr>
      <w:lang w:val="en-US" w:eastAsia="en-US"/>
    </w:rPr>
  </w:style>
  <w:style w:type="paragraph" w:customStyle="1" w:styleId="850F57E4F9D049D5BEB7605C21AABCFC">
    <w:name w:val="850F57E4F9D049D5BEB7605C21AABCFC"/>
    <w:rsid w:val="00D9608F"/>
    <w:rPr>
      <w:lang w:val="en-US" w:eastAsia="en-US"/>
    </w:rPr>
  </w:style>
  <w:style w:type="paragraph" w:customStyle="1" w:styleId="7A2FC61B0ACC494D84C8FD93A1928322">
    <w:name w:val="7A2FC61B0ACC494D84C8FD93A1928322"/>
    <w:rsid w:val="00D9608F"/>
    <w:rPr>
      <w:lang w:val="en-US" w:eastAsia="en-US"/>
    </w:rPr>
  </w:style>
  <w:style w:type="paragraph" w:customStyle="1" w:styleId="430342840A5E46DF94E27B470E544286">
    <w:name w:val="430342840A5E46DF94E27B470E544286"/>
    <w:rsid w:val="00D9608F"/>
    <w:rPr>
      <w:lang w:val="en-US" w:eastAsia="en-US"/>
    </w:rPr>
  </w:style>
  <w:style w:type="paragraph" w:customStyle="1" w:styleId="1E8886C485E745C6AF096A77BB171073">
    <w:name w:val="1E8886C485E745C6AF096A77BB171073"/>
    <w:rsid w:val="00D9608F"/>
    <w:rPr>
      <w:lang w:val="en-US" w:eastAsia="en-US"/>
    </w:rPr>
  </w:style>
  <w:style w:type="paragraph" w:customStyle="1" w:styleId="A52118EFB1544004B7A94DC3BAF6B518">
    <w:name w:val="A52118EFB1544004B7A94DC3BAF6B518"/>
    <w:rsid w:val="00D9608F"/>
    <w:rPr>
      <w:lang w:val="en-US" w:eastAsia="en-US"/>
    </w:rPr>
  </w:style>
  <w:style w:type="paragraph" w:customStyle="1" w:styleId="E211D86524894EE2A67CECAB84EE5AD4">
    <w:name w:val="E211D86524894EE2A67CECAB84EE5AD4"/>
    <w:rsid w:val="00D9608F"/>
    <w:rPr>
      <w:lang w:val="en-US" w:eastAsia="en-US"/>
    </w:rPr>
  </w:style>
  <w:style w:type="paragraph" w:customStyle="1" w:styleId="1309E978486D44E684CF04E1F38B30F0">
    <w:name w:val="1309E978486D44E684CF04E1F38B30F0"/>
    <w:rsid w:val="00D9608F"/>
    <w:rPr>
      <w:lang w:val="en-US" w:eastAsia="en-US"/>
    </w:rPr>
  </w:style>
  <w:style w:type="paragraph" w:customStyle="1" w:styleId="1BA600AA49C94C1DBC85C759C325C53E">
    <w:name w:val="1BA600AA49C94C1DBC85C759C325C53E"/>
    <w:rsid w:val="00D9608F"/>
    <w:rPr>
      <w:lang w:val="en-US" w:eastAsia="en-US"/>
    </w:rPr>
  </w:style>
  <w:style w:type="paragraph" w:customStyle="1" w:styleId="FD9B3D79C541448C896D40F45C867CCA">
    <w:name w:val="FD9B3D79C541448C896D40F45C867CCA"/>
    <w:rsid w:val="00D9608F"/>
    <w:rPr>
      <w:lang w:val="en-US" w:eastAsia="en-US"/>
    </w:rPr>
  </w:style>
  <w:style w:type="paragraph" w:customStyle="1" w:styleId="3F6728F14E3C4588B1EFE790BB4E3BA6">
    <w:name w:val="3F6728F14E3C4588B1EFE790BB4E3BA6"/>
    <w:rsid w:val="00D9608F"/>
    <w:rPr>
      <w:lang w:val="en-US" w:eastAsia="en-US"/>
    </w:rPr>
  </w:style>
  <w:style w:type="paragraph" w:customStyle="1" w:styleId="9DFB2BF417064DD1BCA6D35BF54DA204">
    <w:name w:val="9DFB2BF417064DD1BCA6D35BF54DA204"/>
    <w:rsid w:val="00D9608F"/>
    <w:rPr>
      <w:lang w:val="en-US" w:eastAsia="en-US"/>
    </w:rPr>
  </w:style>
  <w:style w:type="paragraph" w:customStyle="1" w:styleId="1A85BA88F4FF40CA945BBD967BA6584A">
    <w:name w:val="1A85BA88F4FF40CA945BBD967BA6584A"/>
    <w:rsid w:val="00D9608F"/>
    <w:rPr>
      <w:lang w:val="en-US" w:eastAsia="en-US"/>
    </w:rPr>
  </w:style>
  <w:style w:type="paragraph" w:customStyle="1" w:styleId="A10B3279D4624ACAA4B666BCDFA731DB">
    <w:name w:val="A10B3279D4624ACAA4B666BCDFA731DB"/>
    <w:rsid w:val="00D9608F"/>
    <w:rPr>
      <w:lang w:val="en-US" w:eastAsia="en-US"/>
    </w:rPr>
  </w:style>
  <w:style w:type="paragraph" w:customStyle="1" w:styleId="7835626C13B34AB7AED75A682481978B">
    <w:name w:val="7835626C13B34AB7AED75A682481978B"/>
    <w:rsid w:val="00D9608F"/>
    <w:rPr>
      <w:lang w:val="en-US" w:eastAsia="en-US"/>
    </w:rPr>
  </w:style>
  <w:style w:type="paragraph" w:customStyle="1" w:styleId="CEF861659FEE480ABF0A5241E179D1CB">
    <w:name w:val="CEF861659FEE480ABF0A5241E179D1CB"/>
    <w:rsid w:val="00D9608F"/>
    <w:rPr>
      <w:lang w:val="en-US" w:eastAsia="en-US"/>
    </w:rPr>
  </w:style>
  <w:style w:type="paragraph" w:customStyle="1" w:styleId="00A40E165EC04160A6A0865E53BB4109">
    <w:name w:val="00A40E165EC04160A6A0865E53BB4109"/>
    <w:rsid w:val="00D9608F"/>
    <w:rPr>
      <w:lang w:val="en-US" w:eastAsia="en-US"/>
    </w:rPr>
  </w:style>
  <w:style w:type="paragraph" w:customStyle="1" w:styleId="05B3E401C64C479DA540CAF52DC3CEE0">
    <w:name w:val="05B3E401C64C479DA540CAF52DC3CEE0"/>
    <w:rsid w:val="00D9608F"/>
    <w:rPr>
      <w:lang w:val="en-US" w:eastAsia="en-US"/>
    </w:rPr>
  </w:style>
  <w:style w:type="paragraph" w:customStyle="1" w:styleId="3B13B12EEA514B51B6FAB2E31E551E81">
    <w:name w:val="3B13B12EEA514B51B6FAB2E31E551E81"/>
    <w:rsid w:val="00D9608F"/>
    <w:rPr>
      <w:lang w:val="en-US" w:eastAsia="en-US"/>
    </w:rPr>
  </w:style>
  <w:style w:type="paragraph" w:customStyle="1" w:styleId="AA7635EF983B4E12BBD47A5A5BD78D79">
    <w:name w:val="AA7635EF983B4E12BBD47A5A5BD78D79"/>
    <w:rsid w:val="00D9608F"/>
    <w:rPr>
      <w:lang w:val="en-US" w:eastAsia="en-US"/>
    </w:rPr>
  </w:style>
  <w:style w:type="paragraph" w:customStyle="1" w:styleId="272DA0939281476BB2F006EB46BEDD12">
    <w:name w:val="272DA0939281476BB2F006EB46BEDD12"/>
    <w:rsid w:val="00D9608F"/>
    <w:rPr>
      <w:lang w:val="en-US" w:eastAsia="en-US"/>
    </w:rPr>
  </w:style>
  <w:style w:type="paragraph" w:customStyle="1" w:styleId="D13D84171E1D4601857A1CA2052346FF">
    <w:name w:val="D13D84171E1D4601857A1CA2052346FF"/>
    <w:rsid w:val="00D9608F"/>
    <w:rPr>
      <w:lang w:val="en-US" w:eastAsia="en-US"/>
    </w:rPr>
  </w:style>
  <w:style w:type="paragraph" w:customStyle="1" w:styleId="FA6D475C42804602A98D4D41B575D9D4">
    <w:name w:val="FA6D475C42804602A98D4D41B575D9D4"/>
    <w:rsid w:val="00D9608F"/>
    <w:rPr>
      <w:lang w:val="en-US" w:eastAsia="en-US"/>
    </w:rPr>
  </w:style>
  <w:style w:type="paragraph" w:customStyle="1" w:styleId="2ADB97A6968A42448002832431001A88">
    <w:name w:val="2ADB97A6968A42448002832431001A88"/>
    <w:rsid w:val="00D9608F"/>
    <w:rPr>
      <w:lang w:val="en-US" w:eastAsia="en-US"/>
    </w:rPr>
  </w:style>
  <w:style w:type="paragraph" w:customStyle="1" w:styleId="8D27EAED9EDD4BFC8EBB0CC7BDBA2374">
    <w:name w:val="8D27EAED9EDD4BFC8EBB0CC7BDBA2374"/>
    <w:rsid w:val="00D9608F"/>
    <w:rPr>
      <w:lang w:val="en-US" w:eastAsia="en-US"/>
    </w:rPr>
  </w:style>
  <w:style w:type="paragraph" w:customStyle="1" w:styleId="C185CCDB58614AD89B526B21C275121D">
    <w:name w:val="C185CCDB58614AD89B526B21C275121D"/>
    <w:rsid w:val="00D9608F"/>
    <w:rPr>
      <w:lang w:val="en-US" w:eastAsia="en-US"/>
    </w:rPr>
  </w:style>
  <w:style w:type="paragraph" w:customStyle="1" w:styleId="AE110FAD158E487797BDC355B8E3C06F">
    <w:name w:val="AE110FAD158E487797BDC355B8E3C06F"/>
    <w:rsid w:val="00D9608F"/>
    <w:rPr>
      <w:lang w:val="en-US" w:eastAsia="en-US"/>
    </w:rPr>
  </w:style>
  <w:style w:type="paragraph" w:customStyle="1" w:styleId="31CAB09DE1CC4D7AB8B5DD962300362F">
    <w:name w:val="31CAB09DE1CC4D7AB8B5DD962300362F"/>
    <w:rsid w:val="00D9608F"/>
    <w:rPr>
      <w:lang w:val="en-US" w:eastAsia="en-US"/>
    </w:rPr>
  </w:style>
  <w:style w:type="paragraph" w:customStyle="1" w:styleId="0F7CE3A1E9E344918E04ECF157553EF9">
    <w:name w:val="0F7CE3A1E9E344918E04ECF157553EF9"/>
    <w:rsid w:val="00D9608F"/>
    <w:rPr>
      <w:lang w:val="en-US" w:eastAsia="en-US"/>
    </w:rPr>
  </w:style>
  <w:style w:type="paragraph" w:customStyle="1" w:styleId="49C5765B6B1B45E4AED8271AFD1D584F">
    <w:name w:val="49C5765B6B1B45E4AED8271AFD1D584F"/>
    <w:rsid w:val="00D9608F"/>
    <w:rPr>
      <w:lang w:val="en-US" w:eastAsia="en-US"/>
    </w:rPr>
  </w:style>
  <w:style w:type="paragraph" w:customStyle="1" w:styleId="66C13E15BA3641B2B465CCAE24E68EC3">
    <w:name w:val="66C13E15BA3641B2B465CCAE24E68EC3"/>
    <w:rsid w:val="00D9608F"/>
    <w:rPr>
      <w:lang w:val="en-US" w:eastAsia="en-US"/>
    </w:rPr>
  </w:style>
  <w:style w:type="paragraph" w:customStyle="1" w:styleId="FEFCDA74A0D345E8B5808A6DBA81EAB1">
    <w:name w:val="FEFCDA74A0D345E8B5808A6DBA81EAB1"/>
    <w:rsid w:val="00D9608F"/>
    <w:rPr>
      <w:lang w:val="en-US" w:eastAsia="en-US"/>
    </w:rPr>
  </w:style>
  <w:style w:type="paragraph" w:customStyle="1" w:styleId="A2E2B7B68B904DE0A485D919AB496582">
    <w:name w:val="A2E2B7B68B904DE0A485D919AB496582"/>
    <w:rsid w:val="00D9608F"/>
    <w:rPr>
      <w:lang w:val="en-US" w:eastAsia="en-US"/>
    </w:rPr>
  </w:style>
  <w:style w:type="paragraph" w:customStyle="1" w:styleId="878DB253BDF6489EA5C7E912C1552B36">
    <w:name w:val="878DB253BDF6489EA5C7E912C1552B36"/>
    <w:rsid w:val="00D9608F"/>
    <w:rPr>
      <w:lang w:val="en-US" w:eastAsia="en-US"/>
    </w:rPr>
  </w:style>
  <w:style w:type="paragraph" w:customStyle="1" w:styleId="5C27D12A3F5348C381AD2E4F08ECA916">
    <w:name w:val="5C27D12A3F5348C381AD2E4F08ECA916"/>
    <w:rsid w:val="00D9608F"/>
    <w:rPr>
      <w:lang w:val="en-US" w:eastAsia="en-US"/>
    </w:rPr>
  </w:style>
  <w:style w:type="paragraph" w:customStyle="1" w:styleId="F9042139C2DD466782A51BD9E7CB49C6">
    <w:name w:val="F9042139C2DD466782A51BD9E7CB49C6"/>
    <w:rsid w:val="00D9608F"/>
    <w:rPr>
      <w:lang w:val="en-US" w:eastAsia="en-US"/>
    </w:rPr>
  </w:style>
  <w:style w:type="paragraph" w:customStyle="1" w:styleId="964874CE66564119BE743E7B63449F78">
    <w:name w:val="964874CE66564119BE743E7B63449F78"/>
    <w:rsid w:val="00D9608F"/>
    <w:rPr>
      <w:lang w:val="en-US" w:eastAsia="en-US"/>
    </w:rPr>
  </w:style>
  <w:style w:type="paragraph" w:customStyle="1" w:styleId="CE367602D2E342DAA8C0202980D7AA49">
    <w:name w:val="CE367602D2E342DAA8C0202980D7AA49"/>
    <w:rsid w:val="00D9608F"/>
    <w:rPr>
      <w:lang w:val="en-US" w:eastAsia="en-US"/>
    </w:rPr>
  </w:style>
  <w:style w:type="paragraph" w:customStyle="1" w:styleId="A1C909E4CB174CE8AF31CEB728E35BBB">
    <w:name w:val="A1C909E4CB174CE8AF31CEB728E35BBB"/>
    <w:rsid w:val="00D9608F"/>
    <w:rPr>
      <w:lang w:val="en-US" w:eastAsia="en-US"/>
    </w:rPr>
  </w:style>
  <w:style w:type="paragraph" w:customStyle="1" w:styleId="416EAC2493CD4ACABF174DD17093CA82">
    <w:name w:val="416EAC2493CD4ACABF174DD17093CA82"/>
    <w:rsid w:val="00D9608F"/>
    <w:rPr>
      <w:lang w:val="en-US" w:eastAsia="en-US"/>
    </w:rPr>
  </w:style>
  <w:style w:type="paragraph" w:customStyle="1" w:styleId="ACAAD65D01844A3E9AD890E75AC8678D">
    <w:name w:val="ACAAD65D01844A3E9AD890E75AC8678D"/>
    <w:rsid w:val="00D9608F"/>
    <w:rPr>
      <w:lang w:val="en-US" w:eastAsia="en-US"/>
    </w:rPr>
  </w:style>
  <w:style w:type="paragraph" w:customStyle="1" w:styleId="71BCE6BABB1A4AD1847FC89A95C8EC34">
    <w:name w:val="71BCE6BABB1A4AD1847FC89A95C8EC34"/>
    <w:rsid w:val="00D9608F"/>
    <w:rPr>
      <w:lang w:val="en-US" w:eastAsia="en-US"/>
    </w:rPr>
  </w:style>
  <w:style w:type="paragraph" w:customStyle="1" w:styleId="7D0B02BAEE9A4541A66FD19683DD09A0">
    <w:name w:val="7D0B02BAEE9A4541A66FD19683DD09A0"/>
    <w:rsid w:val="00D9608F"/>
    <w:rPr>
      <w:lang w:val="en-US" w:eastAsia="en-US"/>
    </w:rPr>
  </w:style>
  <w:style w:type="paragraph" w:customStyle="1" w:styleId="F80F13339C974E94A53D12A56DA8532A">
    <w:name w:val="F80F13339C974E94A53D12A56DA8532A"/>
    <w:rsid w:val="00D9608F"/>
    <w:rPr>
      <w:lang w:val="en-US" w:eastAsia="en-US"/>
    </w:rPr>
  </w:style>
  <w:style w:type="paragraph" w:customStyle="1" w:styleId="489418CEAA7247B7B1EB9775A6989068">
    <w:name w:val="489418CEAA7247B7B1EB9775A6989068"/>
    <w:rsid w:val="00D9608F"/>
    <w:rPr>
      <w:lang w:val="en-US" w:eastAsia="en-US"/>
    </w:rPr>
  </w:style>
  <w:style w:type="paragraph" w:customStyle="1" w:styleId="0E735FAA61944A55A72700F25626A9E0">
    <w:name w:val="0E735FAA61944A55A72700F25626A9E0"/>
    <w:rsid w:val="00D9608F"/>
    <w:rPr>
      <w:lang w:val="en-US" w:eastAsia="en-US"/>
    </w:rPr>
  </w:style>
  <w:style w:type="paragraph" w:customStyle="1" w:styleId="3A6EAD035FB3491D81F1814F578A805A">
    <w:name w:val="3A6EAD035FB3491D81F1814F578A805A"/>
    <w:rsid w:val="00D9608F"/>
    <w:rPr>
      <w:lang w:val="en-US" w:eastAsia="en-US"/>
    </w:rPr>
  </w:style>
  <w:style w:type="paragraph" w:customStyle="1" w:styleId="C4288CF6B149459AB387199A76D608AF">
    <w:name w:val="C4288CF6B149459AB387199A76D608AF"/>
    <w:rsid w:val="00D9608F"/>
    <w:rPr>
      <w:lang w:val="en-US" w:eastAsia="en-US"/>
    </w:rPr>
  </w:style>
  <w:style w:type="paragraph" w:customStyle="1" w:styleId="D865BD60DF264622B68AC41723E7A61B">
    <w:name w:val="D865BD60DF264622B68AC41723E7A61B"/>
    <w:rsid w:val="00D9608F"/>
    <w:rPr>
      <w:lang w:val="en-US" w:eastAsia="en-US"/>
    </w:rPr>
  </w:style>
  <w:style w:type="paragraph" w:customStyle="1" w:styleId="B146AA45892A4FF6AF217D30BD9E5B19">
    <w:name w:val="B146AA45892A4FF6AF217D30BD9E5B19"/>
    <w:rsid w:val="00D9608F"/>
    <w:rPr>
      <w:lang w:val="en-US" w:eastAsia="en-US"/>
    </w:rPr>
  </w:style>
  <w:style w:type="paragraph" w:customStyle="1" w:styleId="82CABD8162DD44FB83B729961304967E">
    <w:name w:val="82CABD8162DD44FB83B729961304967E"/>
    <w:rsid w:val="00D9608F"/>
    <w:rPr>
      <w:lang w:val="en-US" w:eastAsia="en-US"/>
    </w:rPr>
  </w:style>
  <w:style w:type="paragraph" w:customStyle="1" w:styleId="4539F3BBD6F6429B9BF5B814657C75F7">
    <w:name w:val="4539F3BBD6F6429B9BF5B814657C75F7"/>
    <w:rsid w:val="00D9608F"/>
    <w:rPr>
      <w:lang w:val="en-US" w:eastAsia="en-US"/>
    </w:rPr>
  </w:style>
  <w:style w:type="paragraph" w:customStyle="1" w:styleId="009219372FE042888884E3F7EA58C33F">
    <w:name w:val="009219372FE042888884E3F7EA58C33F"/>
    <w:rsid w:val="00D9608F"/>
    <w:rPr>
      <w:lang w:val="en-US" w:eastAsia="en-US"/>
    </w:rPr>
  </w:style>
  <w:style w:type="paragraph" w:customStyle="1" w:styleId="B4EA79C160F64320BD82550EF2CDEA30">
    <w:name w:val="B4EA79C160F64320BD82550EF2CDEA30"/>
    <w:rsid w:val="00D9608F"/>
    <w:rPr>
      <w:lang w:val="en-US" w:eastAsia="en-US"/>
    </w:rPr>
  </w:style>
  <w:style w:type="paragraph" w:customStyle="1" w:styleId="EA15D17A6EBC4522BAAE1A2C05B60C3A">
    <w:name w:val="EA15D17A6EBC4522BAAE1A2C05B60C3A"/>
    <w:rsid w:val="00D9608F"/>
    <w:rPr>
      <w:lang w:val="en-US" w:eastAsia="en-US"/>
    </w:rPr>
  </w:style>
  <w:style w:type="paragraph" w:customStyle="1" w:styleId="C94EE0D0102F452495D7C0BCC26CE654">
    <w:name w:val="C94EE0D0102F452495D7C0BCC26CE654"/>
    <w:rsid w:val="00D9608F"/>
    <w:rPr>
      <w:lang w:val="en-US" w:eastAsia="en-US"/>
    </w:rPr>
  </w:style>
  <w:style w:type="paragraph" w:customStyle="1" w:styleId="6BC113A4085E4DA695588C71EF06145D">
    <w:name w:val="6BC113A4085E4DA695588C71EF06145D"/>
    <w:rsid w:val="00D9608F"/>
    <w:rPr>
      <w:lang w:val="en-US" w:eastAsia="en-US"/>
    </w:rPr>
  </w:style>
  <w:style w:type="paragraph" w:customStyle="1" w:styleId="729DA4D4832642E09AD2BA33C4DC3B12">
    <w:name w:val="729DA4D4832642E09AD2BA33C4DC3B12"/>
    <w:rsid w:val="00D9608F"/>
    <w:rPr>
      <w:lang w:val="en-US" w:eastAsia="en-US"/>
    </w:rPr>
  </w:style>
  <w:style w:type="paragraph" w:customStyle="1" w:styleId="B1061099D03A480994CB31341AFE4724">
    <w:name w:val="B1061099D03A480994CB31341AFE4724"/>
    <w:rsid w:val="00D9608F"/>
    <w:rPr>
      <w:lang w:val="en-US" w:eastAsia="en-US"/>
    </w:rPr>
  </w:style>
  <w:style w:type="paragraph" w:customStyle="1" w:styleId="11358E7BEF7D4A068E1553D44A801917">
    <w:name w:val="11358E7BEF7D4A068E1553D44A801917"/>
    <w:rsid w:val="00D9608F"/>
    <w:rPr>
      <w:lang w:val="en-US" w:eastAsia="en-US"/>
    </w:rPr>
  </w:style>
  <w:style w:type="paragraph" w:customStyle="1" w:styleId="151CB920315D4FE581A0471EF58D0BF3">
    <w:name w:val="151CB920315D4FE581A0471EF58D0BF3"/>
    <w:rsid w:val="00D9608F"/>
    <w:rPr>
      <w:lang w:val="en-US" w:eastAsia="en-US"/>
    </w:rPr>
  </w:style>
  <w:style w:type="paragraph" w:customStyle="1" w:styleId="8379E2A308B943179776383BC710E552">
    <w:name w:val="8379E2A308B943179776383BC710E552"/>
    <w:rsid w:val="00D9608F"/>
    <w:rPr>
      <w:lang w:val="en-US" w:eastAsia="en-US"/>
    </w:rPr>
  </w:style>
  <w:style w:type="paragraph" w:customStyle="1" w:styleId="20253AC27B3347B1B3F74679915D389A">
    <w:name w:val="20253AC27B3347B1B3F74679915D389A"/>
    <w:rsid w:val="00D9608F"/>
    <w:rPr>
      <w:lang w:val="en-US" w:eastAsia="en-US"/>
    </w:rPr>
  </w:style>
  <w:style w:type="paragraph" w:customStyle="1" w:styleId="5CC2E609AB9D441D83A52E0F112ED1F6">
    <w:name w:val="5CC2E609AB9D441D83A52E0F112ED1F6"/>
    <w:rsid w:val="00D9608F"/>
    <w:rPr>
      <w:lang w:val="en-US" w:eastAsia="en-US"/>
    </w:rPr>
  </w:style>
  <w:style w:type="paragraph" w:customStyle="1" w:styleId="5CDAA580ACB54CC48284764652397BC0">
    <w:name w:val="5CDAA580ACB54CC48284764652397BC0"/>
    <w:rsid w:val="00D9608F"/>
    <w:rPr>
      <w:lang w:val="en-US" w:eastAsia="en-US"/>
    </w:rPr>
  </w:style>
  <w:style w:type="paragraph" w:customStyle="1" w:styleId="E2694055AC244B97AFD81F5B9A308B78">
    <w:name w:val="E2694055AC244B97AFD81F5B9A308B78"/>
    <w:rsid w:val="00D9608F"/>
    <w:rPr>
      <w:lang w:val="en-US" w:eastAsia="en-US"/>
    </w:rPr>
  </w:style>
  <w:style w:type="paragraph" w:customStyle="1" w:styleId="A05657ED11ED4CAC85D300EE98BE8584">
    <w:name w:val="A05657ED11ED4CAC85D300EE98BE8584"/>
    <w:rsid w:val="00D9608F"/>
    <w:rPr>
      <w:lang w:val="en-US" w:eastAsia="en-US"/>
    </w:rPr>
  </w:style>
  <w:style w:type="paragraph" w:customStyle="1" w:styleId="F4BFF183CBB64D6C82E131B6BE629693">
    <w:name w:val="F4BFF183CBB64D6C82E131B6BE629693"/>
    <w:rsid w:val="00D9608F"/>
    <w:rPr>
      <w:lang w:val="en-US" w:eastAsia="en-US"/>
    </w:rPr>
  </w:style>
  <w:style w:type="paragraph" w:customStyle="1" w:styleId="15D98CCF31494201AAA4F8A5D470550E">
    <w:name w:val="15D98CCF31494201AAA4F8A5D470550E"/>
    <w:rsid w:val="00D9608F"/>
    <w:rPr>
      <w:lang w:val="en-US" w:eastAsia="en-US"/>
    </w:rPr>
  </w:style>
  <w:style w:type="paragraph" w:customStyle="1" w:styleId="61ACA5310D1F47F1A949FB2ECE286965">
    <w:name w:val="61ACA5310D1F47F1A949FB2ECE286965"/>
    <w:rsid w:val="00D9608F"/>
    <w:rPr>
      <w:lang w:val="en-US" w:eastAsia="en-US"/>
    </w:rPr>
  </w:style>
  <w:style w:type="paragraph" w:customStyle="1" w:styleId="9003A371EA4341B790ABDA69BBBE3148">
    <w:name w:val="9003A371EA4341B790ABDA69BBBE3148"/>
    <w:rsid w:val="00D9608F"/>
    <w:rPr>
      <w:lang w:val="en-US" w:eastAsia="en-US"/>
    </w:rPr>
  </w:style>
  <w:style w:type="paragraph" w:customStyle="1" w:styleId="03D8A5D1B89E4F9489D33E9F0FB08A98">
    <w:name w:val="03D8A5D1B89E4F9489D33E9F0FB08A98"/>
    <w:rsid w:val="00D9608F"/>
    <w:rPr>
      <w:lang w:val="en-US" w:eastAsia="en-US"/>
    </w:rPr>
  </w:style>
  <w:style w:type="paragraph" w:customStyle="1" w:styleId="54E251DF535C4E529BE4EA9AD13C4434">
    <w:name w:val="54E251DF535C4E529BE4EA9AD13C4434"/>
    <w:rsid w:val="00D9608F"/>
    <w:rPr>
      <w:lang w:val="en-US" w:eastAsia="en-US"/>
    </w:rPr>
  </w:style>
  <w:style w:type="paragraph" w:customStyle="1" w:styleId="72130E7E66FE4DCE906A23703F7FC6BD">
    <w:name w:val="72130E7E66FE4DCE906A23703F7FC6BD"/>
    <w:rsid w:val="00D9608F"/>
    <w:rPr>
      <w:lang w:val="en-US" w:eastAsia="en-US"/>
    </w:rPr>
  </w:style>
  <w:style w:type="paragraph" w:customStyle="1" w:styleId="0336ECC2C8564BD890B2E26719E413C9">
    <w:name w:val="0336ECC2C8564BD890B2E26719E413C9"/>
    <w:rsid w:val="00D9608F"/>
    <w:rPr>
      <w:lang w:val="en-US" w:eastAsia="en-US"/>
    </w:rPr>
  </w:style>
  <w:style w:type="paragraph" w:customStyle="1" w:styleId="EFC50CF08EFB4164B640D4EEA882B832">
    <w:name w:val="EFC50CF08EFB4164B640D4EEA882B832"/>
    <w:rsid w:val="00D9608F"/>
    <w:rPr>
      <w:lang w:val="en-US" w:eastAsia="en-US"/>
    </w:rPr>
  </w:style>
  <w:style w:type="paragraph" w:customStyle="1" w:styleId="071E00B4E4A9413CB8F93C4EA5889AC2">
    <w:name w:val="071E00B4E4A9413CB8F93C4EA5889AC2"/>
    <w:rsid w:val="00D9608F"/>
    <w:rPr>
      <w:lang w:val="en-US" w:eastAsia="en-US"/>
    </w:rPr>
  </w:style>
  <w:style w:type="paragraph" w:customStyle="1" w:styleId="248C4AB46B094B53B2A1D8C77A05F85E">
    <w:name w:val="248C4AB46B094B53B2A1D8C77A05F85E"/>
    <w:rsid w:val="00D9608F"/>
    <w:rPr>
      <w:lang w:val="en-US" w:eastAsia="en-US"/>
    </w:rPr>
  </w:style>
  <w:style w:type="paragraph" w:customStyle="1" w:styleId="B51C8942917C43BA8EFFEBE2D10FD446">
    <w:name w:val="B51C8942917C43BA8EFFEBE2D10FD446"/>
    <w:rsid w:val="00D9608F"/>
    <w:rPr>
      <w:lang w:val="en-US" w:eastAsia="en-US"/>
    </w:rPr>
  </w:style>
  <w:style w:type="paragraph" w:customStyle="1" w:styleId="2C854C31334F4DA58C8A3D700904F4BF">
    <w:name w:val="2C854C31334F4DA58C8A3D700904F4BF"/>
    <w:rsid w:val="00D9608F"/>
    <w:rPr>
      <w:lang w:val="en-US" w:eastAsia="en-US"/>
    </w:rPr>
  </w:style>
  <w:style w:type="paragraph" w:customStyle="1" w:styleId="F9C2A687E4D844FC96DE3CEF3E01FD5A">
    <w:name w:val="F9C2A687E4D844FC96DE3CEF3E01FD5A"/>
    <w:rsid w:val="00D9608F"/>
    <w:rPr>
      <w:lang w:val="en-US" w:eastAsia="en-US"/>
    </w:rPr>
  </w:style>
  <w:style w:type="paragraph" w:customStyle="1" w:styleId="5BE7746AE79F4D7E992C3BB17BB35EAF">
    <w:name w:val="5BE7746AE79F4D7E992C3BB17BB35EAF"/>
    <w:rsid w:val="00D9608F"/>
    <w:rPr>
      <w:lang w:val="en-US" w:eastAsia="en-US"/>
    </w:rPr>
  </w:style>
  <w:style w:type="paragraph" w:customStyle="1" w:styleId="74F6B6BC42874A2A8237C5059AC65E97">
    <w:name w:val="74F6B6BC42874A2A8237C5059AC65E97"/>
    <w:rsid w:val="00D9608F"/>
    <w:rPr>
      <w:lang w:val="en-US" w:eastAsia="en-US"/>
    </w:rPr>
  </w:style>
  <w:style w:type="paragraph" w:customStyle="1" w:styleId="CBE47DDCED854F45A424DDFAC3693538">
    <w:name w:val="CBE47DDCED854F45A424DDFAC3693538"/>
    <w:rsid w:val="00D9608F"/>
    <w:rPr>
      <w:lang w:val="en-US" w:eastAsia="en-US"/>
    </w:rPr>
  </w:style>
  <w:style w:type="paragraph" w:customStyle="1" w:styleId="BF5C71228E0E406EA3CC47E178AECF3B">
    <w:name w:val="BF5C71228E0E406EA3CC47E178AECF3B"/>
    <w:rsid w:val="00D9608F"/>
    <w:rPr>
      <w:lang w:val="en-US" w:eastAsia="en-US"/>
    </w:rPr>
  </w:style>
  <w:style w:type="paragraph" w:customStyle="1" w:styleId="24386EFBF7AE48F082B1E5C644CC5185">
    <w:name w:val="24386EFBF7AE48F082B1E5C644CC5185"/>
    <w:rsid w:val="00D9608F"/>
    <w:rPr>
      <w:lang w:val="en-US" w:eastAsia="en-US"/>
    </w:rPr>
  </w:style>
  <w:style w:type="paragraph" w:customStyle="1" w:styleId="71E54BC39DFC477684E452E902B62E4B">
    <w:name w:val="71E54BC39DFC477684E452E902B62E4B"/>
    <w:rsid w:val="00D9608F"/>
    <w:rPr>
      <w:lang w:val="en-US" w:eastAsia="en-US"/>
    </w:rPr>
  </w:style>
  <w:style w:type="paragraph" w:customStyle="1" w:styleId="8D1BE85351EE44E1BEB6168EC7C9DDAA">
    <w:name w:val="8D1BE85351EE44E1BEB6168EC7C9DDAA"/>
    <w:rsid w:val="00D9608F"/>
    <w:rPr>
      <w:lang w:val="en-US" w:eastAsia="en-US"/>
    </w:rPr>
  </w:style>
  <w:style w:type="paragraph" w:customStyle="1" w:styleId="AEBE3797C41A4E49921604F7C581D820">
    <w:name w:val="AEBE3797C41A4E49921604F7C581D820"/>
    <w:rsid w:val="00D9608F"/>
    <w:rPr>
      <w:lang w:val="en-US" w:eastAsia="en-US"/>
    </w:rPr>
  </w:style>
  <w:style w:type="paragraph" w:customStyle="1" w:styleId="7758AB5F913B42B59A79A27C0A4CC14E">
    <w:name w:val="7758AB5F913B42B59A79A27C0A4CC14E"/>
    <w:rsid w:val="00D9608F"/>
    <w:rPr>
      <w:lang w:val="en-US" w:eastAsia="en-US"/>
    </w:rPr>
  </w:style>
  <w:style w:type="paragraph" w:customStyle="1" w:styleId="5F5217EBDA0349EC81E0E6DDCEAE86E0">
    <w:name w:val="5F5217EBDA0349EC81E0E6DDCEAE86E0"/>
    <w:rsid w:val="00D9608F"/>
    <w:rPr>
      <w:lang w:val="en-US" w:eastAsia="en-US"/>
    </w:rPr>
  </w:style>
  <w:style w:type="paragraph" w:customStyle="1" w:styleId="E88B37D93DD54018BCF85355413E3DF7">
    <w:name w:val="E88B37D93DD54018BCF85355413E3DF7"/>
    <w:rsid w:val="00D9608F"/>
    <w:rPr>
      <w:lang w:val="en-US" w:eastAsia="en-US"/>
    </w:rPr>
  </w:style>
  <w:style w:type="paragraph" w:customStyle="1" w:styleId="827A432B06994DD9AAEBE15A7D73B87D">
    <w:name w:val="827A432B06994DD9AAEBE15A7D73B87D"/>
    <w:rsid w:val="00D9608F"/>
    <w:rPr>
      <w:lang w:val="en-US" w:eastAsia="en-US"/>
    </w:rPr>
  </w:style>
  <w:style w:type="paragraph" w:customStyle="1" w:styleId="2AB09E1026D6476A98EDA05FF08E1419">
    <w:name w:val="2AB09E1026D6476A98EDA05FF08E1419"/>
    <w:rsid w:val="00D9608F"/>
    <w:rPr>
      <w:lang w:val="en-US" w:eastAsia="en-US"/>
    </w:rPr>
  </w:style>
  <w:style w:type="paragraph" w:customStyle="1" w:styleId="29ED84748080458D84E12C9BBD35F568">
    <w:name w:val="29ED84748080458D84E12C9BBD35F568"/>
    <w:rsid w:val="00D9608F"/>
    <w:rPr>
      <w:lang w:val="en-US" w:eastAsia="en-US"/>
    </w:rPr>
  </w:style>
  <w:style w:type="paragraph" w:customStyle="1" w:styleId="3C83604B60FD4A6EB85A698895167F4E">
    <w:name w:val="3C83604B60FD4A6EB85A698895167F4E"/>
    <w:rsid w:val="00D9608F"/>
    <w:rPr>
      <w:lang w:val="en-US" w:eastAsia="en-US"/>
    </w:rPr>
  </w:style>
  <w:style w:type="paragraph" w:customStyle="1" w:styleId="4697394690434E08994A6CAB520E7618">
    <w:name w:val="4697394690434E08994A6CAB520E7618"/>
    <w:rsid w:val="00D9608F"/>
    <w:rPr>
      <w:lang w:val="en-US" w:eastAsia="en-US"/>
    </w:rPr>
  </w:style>
  <w:style w:type="paragraph" w:customStyle="1" w:styleId="9B9535D317C84F9294F813AC7D91181E">
    <w:name w:val="9B9535D317C84F9294F813AC7D91181E"/>
    <w:rsid w:val="00D9608F"/>
    <w:rPr>
      <w:lang w:val="en-US" w:eastAsia="en-US"/>
    </w:rPr>
  </w:style>
  <w:style w:type="paragraph" w:customStyle="1" w:styleId="C268D7F755BA4F0B83E0C24CC1D0234C">
    <w:name w:val="C268D7F755BA4F0B83E0C24CC1D0234C"/>
    <w:rsid w:val="00D9608F"/>
    <w:rPr>
      <w:lang w:val="en-US" w:eastAsia="en-US"/>
    </w:rPr>
  </w:style>
  <w:style w:type="paragraph" w:customStyle="1" w:styleId="3C83FEEBF22B406B846E5B2400BEFB2A">
    <w:name w:val="3C83FEEBF22B406B846E5B2400BEFB2A"/>
    <w:rsid w:val="00D9608F"/>
    <w:rPr>
      <w:lang w:val="en-US" w:eastAsia="en-US"/>
    </w:rPr>
  </w:style>
  <w:style w:type="paragraph" w:customStyle="1" w:styleId="14CCA8E8EFF04CED82D695506C56ED90">
    <w:name w:val="14CCA8E8EFF04CED82D695506C56ED90"/>
    <w:rsid w:val="00D9608F"/>
    <w:rPr>
      <w:lang w:val="en-US" w:eastAsia="en-US"/>
    </w:rPr>
  </w:style>
  <w:style w:type="paragraph" w:customStyle="1" w:styleId="56B220FA13FC4C83B3BB894E3B6586F6">
    <w:name w:val="56B220FA13FC4C83B3BB894E3B6586F6"/>
    <w:rsid w:val="00D9608F"/>
    <w:rPr>
      <w:lang w:val="en-US" w:eastAsia="en-US"/>
    </w:rPr>
  </w:style>
  <w:style w:type="paragraph" w:customStyle="1" w:styleId="40F98D6AE22D43629382FF9FC5D7D7C5">
    <w:name w:val="40F98D6AE22D43629382FF9FC5D7D7C5"/>
    <w:rsid w:val="00D9608F"/>
    <w:rPr>
      <w:lang w:val="en-US" w:eastAsia="en-US"/>
    </w:rPr>
  </w:style>
  <w:style w:type="paragraph" w:customStyle="1" w:styleId="538DB7DAAFCD4102A0EE9C7B3CDADDE5">
    <w:name w:val="538DB7DAAFCD4102A0EE9C7B3CDADDE5"/>
    <w:rsid w:val="00D9608F"/>
    <w:rPr>
      <w:lang w:val="en-US" w:eastAsia="en-US"/>
    </w:rPr>
  </w:style>
  <w:style w:type="paragraph" w:customStyle="1" w:styleId="0AC8D4BFBC3C4DFBBA5D3A5CAD461AFF">
    <w:name w:val="0AC8D4BFBC3C4DFBBA5D3A5CAD461AFF"/>
    <w:rsid w:val="00D9608F"/>
    <w:rPr>
      <w:lang w:val="en-US" w:eastAsia="en-US"/>
    </w:rPr>
  </w:style>
  <w:style w:type="paragraph" w:customStyle="1" w:styleId="9FA6A99AA6224D8B8664F3E8555D4073">
    <w:name w:val="9FA6A99AA6224D8B8664F3E8555D4073"/>
    <w:rsid w:val="00D9608F"/>
    <w:rPr>
      <w:lang w:val="en-US" w:eastAsia="en-US"/>
    </w:rPr>
  </w:style>
  <w:style w:type="paragraph" w:customStyle="1" w:styleId="0DDF363F053D42079D048F07F8D09668">
    <w:name w:val="0DDF363F053D42079D048F07F8D09668"/>
    <w:rsid w:val="00D9608F"/>
    <w:rPr>
      <w:lang w:val="en-US" w:eastAsia="en-US"/>
    </w:rPr>
  </w:style>
  <w:style w:type="paragraph" w:customStyle="1" w:styleId="945B3191EF9C45E48798FDC5284DEF14">
    <w:name w:val="945B3191EF9C45E48798FDC5284DEF14"/>
    <w:rsid w:val="00D9608F"/>
    <w:rPr>
      <w:lang w:val="en-US" w:eastAsia="en-US"/>
    </w:rPr>
  </w:style>
  <w:style w:type="paragraph" w:customStyle="1" w:styleId="92066F77123E485A993CD144892A8237">
    <w:name w:val="92066F77123E485A993CD144892A8237"/>
    <w:rsid w:val="00D9608F"/>
    <w:rPr>
      <w:lang w:val="en-US" w:eastAsia="en-US"/>
    </w:rPr>
  </w:style>
  <w:style w:type="paragraph" w:customStyle="1" w:styleId="E7E109F0A025448380720B687DA1A5BB">
    <w:name w:val="E7E109F0A025448380720B687DA1A5BB"/>
    <w:rsid w:val="00D9608F"/>
    <w:rPr>
      <w:lang w:val="en-US" w:eastAsia="en-US"/>
    </w:rPr>
  </w:style>
  <w:style w:type="paragraph" w:customStyle="1" w:styleId="A5596C0BB45547D2A689AF57C766F6CA">
    <w:name w:val="A5596C0BB45547D2A689AF57C766F6CA"/>
    <w:rsid w:val="00D9608F"/>
    <w:rPr>
      <w:lang w:val="en-US" w:eastAsia="en-US"/>
    </w:rPr>
  </w:style>
  <w:style w:type="paragraph" w:customStyle="1" w:styleId="23FD2DBC3FC346C2B2922737CF94C9DA">
    <w:name w:val="23FD2DBC3FC346C2B2922737CF94C9DA"/>
    <w:rsid w:val="00D9608F"/>
    <w:rPr>
      <w:lang w:val="en-US" w:eastAsia="en-US"/>
    </w:rPr>
  </w:style>
  <w:style w:type="paragraph" w:customStyle="1" w:styleId="EE6A5C27BD7744FF9171EE053ABEAC42">
    <w:name w:val="EE6A5C27BD7744FF9171EE053ABEAC42"/>
    <w:rsid w:val="00D9608F"/>
    <w:rPr>
      <w:lang w:val="en-US" w:eastAsia="en-US"/>
    </w:rPr>
  </w:style>
  <w:style w:type="paragraph" w:customStyle="1" w:styleId="A33C17F7384B4EEAA4607D8D4E242BBC">
    <w:name w:val="A33C17F7384B4EEAA4607D8D4E242BBC"/>
    <w:rsid w:val="00D9608F"/>
    <w:rPr>
      <w:lang w:val="en-US" w:eastAsia="en-US"/>
    </w:rPr>
  </w:style>
  <w:style w:type="paragraph" w:customStyle="1" w:styleId="C7D19EC6A75347C9937B1D3EAEB190BA">
    <w:name w:val="C7D19EC6A75347C9937B1D3EAEB190BA"/>
    <w:rsid w:val="00D9608F"/>
    <w:rPr>
      <w:lang w:val="en-US" w:eastAsia="en-US"/>
    </w:rPr>
  </w:style>
  <w:style w:type="paragraph" w:customStyle="1" w:styleId="6406439B25E4433E8BE56E69DBA515ED">
    <w:name w:val="6406439B25E4433E8BE56E69DBA515ED"/>
    <w:rsid w:val="00D9608F"/>
    <w:rPr>
      <w:lang w:val="en-US" w:eastAsia="en-US"/>
    </w:rPr>
  </w:style>
  <w:style w:type="paragraph" w:customStyle="1" w:styleId="7295626415084814B2371EF87EAF96DF">
    <w:name w:val="7295626415084814B2371EF87EAF96DF"/>
    <w:rsid w:val="00D9608F"/>
    <w:rPr>
      <w:lang w:val="en-US" w:eastAsia="en-US"/>
    </w:rPr>
  </w:style>
  <w:style w:type="paragraph" w:customStyle="1" w:styleId="F30C779815D6414CB04B2E32C1309ADC">
    <w:name w:val="F30C779815D6414CB04B2E32C1309ADC"/>
    <w:rsid w:val="00D9608F"/>
    <w:rPr>
      <w:lang w:val="en-US" w:eastAsia="en-US"/>
    </w:rPr>
  </w:style>
  <w:style w:type="paragraph" w:customStyle="1" w:styleId="750F75A11C5F49BDB5409FF8CA1BD2EB">
    <w:name w:val="750F75A11C5F49BDB5409FF8CA1BD2EB"/>
    <w:rsid w:val="00D9608F"/>
    <w:rPr>
      <w:lang w:val="en-US" w:eastAsia="en-US"/>
    </w:rPr>
  </w:style>
  <w:style w:type="paragraph" w:customStyle="1" w:styleId="904FF5C498A349778F96EAA8C4AEC1CE">
    <w:name w:val="904FF5C498A349778F96EAA8C4AEC1CE"/>
    <w:rsid w:val="00D9608F"/>
    <w:rPr>
      <w:lang w:val="en-US" w:eastAsia="en-US"/>
    </w:rPr>
  </w:style>
  <w:style w:type="paragraph" w:customStyle="1" w:styleId="CF58990ACF2147D68256E0E038F49715">
    <w:name w:val="CF58990ACF2147D68256E0E038F49715"/>
    <w:rsid w:val="00D9608F"/>
    <w:rPr>
      <w:lang w:val="en-US" w:eastAsia="en-US"/>
    </w:rPr>
  </w:style>
  <w:style w:type="paragraph" w:customStyle="1" w:styleId="ACCAA04A864C487AB344E43216497EE9">
    <w:name w:val="ACCAA04A864C487AB344E43216497EE9"/>
    <w:rsid w:val="00D9608F"/>
    <w:rPr>
      <w:lang w:val="en-US" w:eastAsia="en-US"/>
    </w:rPr>
  </w:style>
  <w:style w:type="paragraph" w:customStyle="1" w:styleId="FAAF693BAA2049C7926646937651833F">
    <w:name w:val="FAAF693BAA2049C7926646937651833F"/>
    <w:rsid w:val="00D9608F"/>
    <w:rPr>
      <w:lang w:val="en-US" w:eastAsia="en-US"/>
    </w:rPr>
  </w:style>
  <w:style w:type="paragraph" w:customStyle="1" w:styleId="0A7E370A3B3A4F48B306D5203A093E3B">
    <w:name w:val="0A7E370A3B3A4F48B306D5203A093E3B"/>
    <w:rsid w:val="00D9608F"/>
    <w:rPr>
      <w:lang w:val="en-US" w:eastAsia="en-US"/>
    </w:rPr>
  </w:style>
  <w:style w:type="paragraph" w:customStyle="1" w:styleId="5AC0D500CE7D454C89CB1F734DAB7563">
    <w:name w:val="5AC0D500CE7D454C89CB1F734DAB7563"/>
    <w:rsid w:val="00D9608F"/>
    <w:rPr>
      <w:lang w:val="en-US" w:eastAsia="en-US"/>
    </w:rPr>
  </w:style>
  <w:style w:type="paragraph" w:customStyle="1" w:styleId="A77CC6DDAFB441C99102A9C5C038F0AA">
    <w:name w:val="A77CC6DDAFB441C99102A9C5C038F0AA"/>
    <w:rsid w:val="00D9608F"/>
    <w:rPr>
      <w:lang w:val="en-US" w:eastAsia="en-US"/>
    </w:rPr>
  </w:style>
  <w:style w:type="paragraph" w:customStyle="1" w:styleId="B3465FDA256B407CB48E7BADCAB539BD">
    <w:name w:val="B3465FDA256B407CB48E7BADCAB539BD"/>
    <w:rsid w:val="00D9608F"/>
    <w:rPr>
      <w:lang w:val="en-US" w:eastAsia="en-US"/>
    </w:rPr>
  </w:style>
  <w:style w:type="paragraph" w:customStyle="1" w:styleId="A515231408694F40BFF95CA1B5137642">
    <w:name w:val="A515231408694F40BFF95CA1B5137642"/>
    <w:rsid w:val="00D9608F"/>
    <w:rPr>
      <w:lang w:val="en-US" w:eastAsia="en-US"/>
    </w:rPr>
  </w:style>
  <w:style w:type="paragraph" w:customStyle="1" w:styleId="02B4E75FFA494E209028E525CB32898B">
    <w:name w:val="02B4E75FFA494E209028E525CB32898B"/>
    <w:rsid w:val="00D9608F"/>
    <w:rPr>
      <w:lang w:val="en-US" w:eastAsia="en-US"/>
    </w:rPr>
  </w:style>
  <w:style w:type="paragraph" w:customStyle="1" w:styleId="1D39086AFD734BC996093EBEB1F3F08F">
    <w:name w:val="1D39086AFD734BC996093EBEB1F3F08F"/>
    <w:rsid w:val="006A6BEB"/>
    <w:pPr>
      <w:spacing w:after="200" w:line="276" w:lineRule="auto"/>
    </w:pPr>
    <w:rPr>
      <w:lang w:val="en-US" w:eastAsia="en-US"/>
    </w:rPr>
  </w:style>
  <w:style w:type="paragraph" w:customStyle="1" w:styleId="C9351AA4AFEE49E699C4FB1FFA0FA480">
    <w:name w:val="C9351AA4AFEE49E699C4FB1FFA0FA480"/>
    <w:rsid w:val="006A6BEB"/>
    <w:pPr>
      <w:spacing w:after="200" w:line="276" w:lineRule="auto"/>
    </w:pPr>
    <w:rPr>
      <w:lang w:val="en-US" w:eastAsia="en-US"/>
    </w:rPr>
  </w:style>
  <w:style w:type="paragraph" w:customStyle="1" w:styleId="CAE14553CDDB47D8BAD936BB300D4AE0">
    <w:name w:val="CAE14553CDDB47D8BAD936BB300D4AE0"/>
    <w:rsid w:val="006A6BEB"/>
    <w:pPr>
      <w:spacing w:after="200" w:line="276" w:lineRule="auto"/>
    </w:pPr>
    <w:rPr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A6BEB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1D7EEC39CB524F6DA2879E84AB2923E2">
    <w:name w:val="1D7EEC39CB524F6DA2879E84AB2923E2"/>
    <w:rsid w:val="00D9608F"/>
    <w:rPr>
      <w:lang w:val="en-US" w:eastAsia="en-US"/>
    </w:rPr>
  </w:style>
  <w:style w:type="paragraph" w:customStyle="1" w:styleId="93899BE7F6AB461DB869CFA6D9CF8956">
    <w:name w:val="93899BE7F6AB461DB869CFA6D9CF8956"/>
    <w:rsid w:val="00D9608F"/>
    <w:rPr>
      <w:lang w:val="en-US" w:eastAsia="en-US"/>
    </w:rPr>
  </w:style>
  <w:style w:type="paragraph" w:customStyle="1" w:styleId="410517814A9E4B7F8CECF3D7537E3707">
    <w:name w:val="410517814A9E4B7F8CECF3D7537E3707"/>
    <w:rsid w:val="00D9608F"/>
    <w:rPr>
      <w:lang w:val="en-US" w:eastAsia="en-US"/>
    </w:rPr>
  </w:style>
  <w:style w:type="paragraph" w:customStyle="1" w:styleId="B08A06AB4B7A432ABEFEA681FE7EB08C">
    <w:name w:val="B08A06AB4B7A432ABEFEA681FE7EB08C"/>
    <w:rsid w:val="00D9608F"/>
    <w:rPr>
      <w:lang w:val="en-US" w:eastAsia="en-US"/>
    </w:rPr>
  </w:style>
  <w:style w:type="paragraph" w:customStyle="1" w:styleId="5854BAE3EE714F6DABAD11836A8B1597">
    <w:name w:val="5854BAE3EE714F6DABAD11836A8B1597"/>
    <w:rsid w:val="00D9608F"/>
    <w:rPr>
      <w:lang w:val="en-US" w:eastAsia="en-US"/>
    </w:rPr>
  </w:style>
  <w:style w:type="paragraph" w:customStyle="1" w:styleId="2361BFF46D374EFD98D454952532B02A">
    <w:name w:val="2361BFF46D374EFD98D454952532B02A"/>
    <w:rsid w:val="00D9608F"/>
    <w:rPr>
      <w:lang w:val="en-US" w:eastAsia="en-US"/>
    </w:rPr>
  </w:style>
  <w:style w:type="paragraph" w:customStyle="1" w:styleId="D44256F845FA406C9C64CB792197DFE2">
    <w:name w:val="D44256F845FA406C9C64CB792197DFE2"/>
    <w:rsid w:val="00D9608F"/>
    <w:rPr>
      <w:lang w:val="en-US" w:eastAsia="en-US"/>
    </w:rPr>
  </w:style>
  <w:style w:type="paragraph" w:customStyle="1" w:styleId="8C3ACD4DAB0A4A1E9A0FD6DFA1133DE4">
    <w:name w:val="8C3ACD4DAB0A4A1E9A0FD6DFA1133DE4"/>
    <w:rsid w:val="00D9608F"/>
    <w:rPr>
      <w:lang w:val="en-US" w:eastAsia="en-US"/>
    </w:rPr>
  </w:style>
  <w:style w:type="paragraph" w:customStyle="1" w:styleId="0C9C8580993B4F85BC67BF5DB289FB65">
    <w:name w:val="0C9C8580993B4F85BC67BF5DB289FB65"/>
    <w:rsid w:val="00D9608F"/>
    <w:rPr>
      <w:lang w:val="en-US" w:eastAsia="en-US"/>
    </w:rPr>
  </w:style>
  <w:style w:type="paragraph" w:customStyle="1" w:styleId="568F2FA8FB344F138FE30968BF5999B1">
    <w:name w:val="568F2FA8FB344F138FE30968BF5999B1"/>
    <w:rsid w:val="00D9608F"/>
    <w:rPr>
      <w:lang w:val="en-US" w:eastAsia="en-US"/>
    </w:rPr>
  </w:style>
  <w:style w:type="paragraph" w:customStyle="1" w:styleId="A314CD5904FA4BFFA7A62AE47727E952">
    <w:name w:val="A314CD5904FA4BFFA7A62AE47727E952"/>
    <w:rsid w:val="00D9608F"/>
    <w:rPr>
      <w:lang w:val="en-US" w:eastAsia="en-US"/>
    </w:rPr>
  </w:style>
  <w:style w:type="paragraph" w:customStyle="1" w:styleId="93E5145D497A490DB1BC620BC42839C2">
    <w:name w:val="93E5145D497A490DB1BC620BC42839C2"/>
    <w:rsid w:val="00D9608F"/>
    <w:rPr>
      <w:lang w:val="en-US" w:eastAsia="en-US"/>
    </w:rPr>
  </w:style>
  <w:style w:type="paragraph" w:customStyle="1" w:styleId="83B13A9C71E24F93BA598B1EBD956A02">
    <w:name w:val="83B13A9C71E24F93BA598B1EBD956A02"/>
    <w:rsid w:val="00D9608F"/>
    <w:rPr>
      <w:lang w:val="en-US" w:eastAsia="en-US"/>
    </w:rPr>
  </w:style>
  <w:style w:type="paragraph" w:customStyle="1" w:styleId="14B1AEDC18894A25AA31C5F9CB34C289">
    <w:name w:val="14B1AEDC18894A25AA31C5F9CB34C289"/>
    <w:rsid w:val="00D9608F"/>
    <w:rPr>
      <w:lang w:val="en-US" w:eastAsia="en-US"/>
    </w:rPr>
  </w:style>
  <w:style w:type="paragraph" w:customStyle="1" w:styleId="086FCEB329E24A09B021CFC6C6C0A591">
    <w:name w:val="086FCEB329E24A09B021CFC6C6C0A591"/>
    <w:rsid w:val="00D9608F"/>
    <w:rPr>
      <w:lang w:val="en-US" w:eastAsia="en-US"/>
    </w:rPr>
  </w:style>
  <w:style w:type="paragraph" w:customStyle="1" w:styleId="CD60AD95040D4AC6B81C50959B39465B">
    <w:name w:val="CD60AD95040D4AC6B81C50959B39465B"/>
    <w:rsid w:val="00D9608F"/>
    <w:rPr>
      <w:lang w:val="en-US" w:eastAsia="en-US"/>
    </w:rPr>
  </w:style>
  <w:style w:type="paragraph" w:customStyle="1" w:styleId="5A8008A0F9FC4535A5BF05A13588E186">
    <w:name w:val="5A8008A0F9FC4535A5BF05A13588E186"/>
    <w:rsid w:val="00D9608F"/>
    <w:rPr>
      <w:lang w:val="en-US" w:eastAsia="en-US"/>
    </w:rPr>
  </w:style>
  <w:style w:type="paragraph" w:customStyle="1" w:styleId="2C810973D2504604BBB7AFEED707AD9E">
    <w:name w:val="2C810973D2504604BBB7AFEED707AD9E"/>
    <w:rsid w:val="00D9608F"/>
    <w:rPr>
      <w:lang w:val="en-US" w:eastAsia="en-US"/>
    </w:rPr>
  </w:style>
  <w:style w:type="paragraph" w:customStyle="1" w:styleId="656775BDF09C4F9EBF9BEA5ECADECFD7">
    <w:name w:val="656775BDF09C4F9EBF9BEA5ECADECFD7"/>
    <w:rsid w:val="00D9608F"/>
    <w:rPr>
      <w:lang w:val="en-US" w:eastAsia="en-US"/>
    </w:rPr>
  </w:style>
  <w:style w:type="paragraph" w:customStyle="1" w:styleId="72B7D5F98AEB48758341E23236E63B39">
    <w:name w:val="72B7D5F98AEB48758341E23236E63B39"/>
    <w:rsid w:val="00D9608F"/>
    <w:rPr>
      <w:lang w:val="en-US" w:eastAsia="en-US"/>
    </w:rPr>
  </w:style>
  <w:style w:type="paragraph" w:customStyle="1" w:styleId="682CF1839E464A029BCA7B768D3C4429">
    <w:name w:val="682CF1839E464A029BCA7B768D3C4429"/>
    <w:rsid w:val="00D9608F"/>
    <w:rPr>
      <w:lang w:val="en-US" w:eastAsia="en-US"/>
    </w:rPr>
  </w:style>
  <w:style w:type="paragraph" w:customStyle="1" w:styleId="6AAF189AC3E34F51B58BF89791731E8B">
    <w:name w:val="6AAF189AC3E34F51B58BF89791731E8B"/>
    <w:rsid w:val="00D9608F"/>
    <w:rPr>
      <w:lang w:val="en-US" w:eastAsia="en-US"/>
    </w:rPr>
  </w:style>
  <w:style w:type="paragraph" w:customStyle="1" w:styleId="788C489BAF4C46939277C7994E5F3C0C">
    <w:name w:val="788C489BAF4C46939277C7994E5F3C0C"/>
    <w:rsid w:val="00D9608F"/>
    <w:rPr>
      <w:lang w:val="en-US" w:eastAsia="en-US"/>
    </w:rPr>
  </w:style>
  <w:style w:type="paragraph" w:customStyle="1" w:styleId="31A1CF90B8B44C1FBEEF253B0DB510C1">
    <w:name w:val="31A1CF90B8B44C1FBEEF253B0DB510C1"/>
    <w:rsid w:val="00D9608F"/>
    <w:rPr>
      <w:lang w:val="en-US" w:eastAsia="en-US"/>
    </w:rPr>
  </w:style>
  <w:style w:type="paragraph" w:customStyle="1" w:styleId="5E5C472723064768B75600213A5B884C">
    <w:name w:val="5E5C472723064768B75600213A5B884C"/>
    <w:rsid w:val="00D9608F"/>
    <w:rPr>
      <w:lang w:val="en-US" w:eastAsia="en-US"/>
    </w:rPr>
  </w:style>
  <w:style w:type="paragraph" w:customStyle="1" w:styleId="6140B8DA81534BB9B0E4E94E067670C2">
    <w:name w:val="6140B8DA81534BB9B0E4E94E067670C2"/>
    <w:rsid w:val="00D9608F"/>
    <w:rPr>
      <w:lang w:val="en-US" w:eastAsia="en-US"/>
    </w:rPr>
  </w:style>
  <w:style w:type="paragraph" w:customStyle="1" w:styleId="F4AC8A6318AB4DBFA7E873274AAB09D1">
    <w:name w:val="F4AC8A6318AB4DBFA7E873274AAB09D1"/>
    <w:rsid w:val="00D9608F"/>
    <w:rPr>
      <w:lang w:val="en-US" w:eastAsia="en-US"/>
    </w:rPr>
  </w:style>
  <w:style w:type="paragraph" w:customStyle="1" w:styleId="FF9305DFCDC44779B0B3043C5F10738E">
    <w:name w:val="FF9305DFCDC44779B0B3043C5F10738E"/>
    <w:rsid w:val="00D9608F"/>
    <w:rPr>
      <w:lang w:val="en-US" w:eastAsia="en-US"/>
    </w:rPr>
  </w:style>
  <w:style w:type="paragraph" w:customStyle="1" w:styleId="586AA4BAC4E748FB9D310FB907C0527C">
    <w:name w:val="586AA4BAC4E748FB9D310FB907C0527C"/>
    <w:rsid w:val="00D9608F"/>
    <w:rPr>
      <w:lang w:val="en-US" w:eastAsia="en-US"/>
    </w:rPr>
  </w:style>
  <w:style w:type="paragraph" w:customStyle="1" w:styleId="26129AD4FA554DC98114FF511AB58564">
    <w:name w:val="26129AD4FA554DC98114FF511AB58564"/>
    <w:rsid w:val="00D9608F"/>
    <w:rPr>
      <w:lang w:val="en-US" w:eastAsia="en-US"/>
    </w:rPr>
  </w:style>
  <w:style w:type="paragraph" w:customStyle="1" w:styleId="857BF39728B24A78A64B2B11A862310E">
    <w:name w:val="857BF39728B24A78A64B2B11A862310E"/>
    <w:rsid w:val="00D9608F"/>
    <w:rPr>
      <w:lang w:val="en-US" w:eastAsia="en-US"/>
    </w:rPr>
  </w:style>
  <w:style w:type="paragraph" w:customStyle="1" w:styleId="EE03A4972F994ADAA7997310CD5390B6">
    <w:name w:val="EE03A4972F994ADAA7997310CD5390B6"/>
    <w:rsid w:val="00D9608F"/>
    <w:rPr>
      <w:lang w:val="en-US" w:eastAsia="en-US"/>
    </w:rPr>
  </w:style>
  <w:style w:type="paragraph" w:customStyle="1" w:styleId="C74D9E5F5F42483C940DFCA583121580">
    <w:name w:val="C74D9E5F5F42483C940DFCA583121580"/>
    <w:rsid w:val="00D9608F"/>
    <w:rPr>
      <w:lang w:val="en-US" w:eastAsia="en-US"/>
    </w:rPr>
  </w:style>
  <w:style w:type="paragraph" w:customStyle="1" w:styleId="39523B27D1A54DC192713B9FEDE079C4">
    <w:name w:val="39523B27D1A54DC192713B9FEDE079C4"/>
    <w:rsid w:val="00D9608F"/>
    <w:rPr>
      <w:lang w:val="en-US" w:eastAsia="en-US"/>
    </w:rPr>
  </w:style>
  <w:style w:type="paragraph" w:customStyle="1" w:styleId="B97D8812F9DB4492A9FEB9415468552C">
    <w:name w:val="B97D8812F9DB4492A9FEB9415468552C"/>
    <w:rsid w:val="00D9608F"/>
    <w:rPr>
      <w:lang w:val="en-US" w:eastAsia="en-US"/>
    </w:rPr>
  </w:style>
  <w:style w:type="paragraph" w:customStyle="1" w:styleId="19B6CFCFAE364945BE2DFA5960632FA2">
    <w:name w:val="19B6CFCFAE364945BE2DFA5960632FA2"/>
    <w:rsid w:val="00D9608F"/>
    <w:rPr>
      <w:lang w:val="en-US" w:eastAsia="en-US"/>
    </w:rPr>
  </w:style>
  <w:style w:type="paragraph" w:customStyle="1" w:styleId="7D785A972F574C448E279E50924984E6">
    <w:name w:val="7D785A972F574C448E279E50924984E6"/>
    <w:rsid w:val="00D9608F"/>
    <w:rPr>
      <w:lang w:val="en-US" w:eastAsia="en-US"/>
    </w:rPr>
  </w:style>
  <w:style w:type="paragraph" w:customStyle="1" w:styleId="3B6147A0B2064DD29A6B83B521F2DDD4">
    <w:name w:val="3B6147A0B2064DD29A6B83B521F2DDD4"/>
    <w:rsid w:val="00D9608F"/>
    <w:rPr>
      <w:lang w:val="en-US" w:eastAsia="en-US"/>
    </w:rPr>
  </w:style>
  <w:style w:type="paragraph" w:customStyle="1" w:styleId="17ACADDA5DA74455A218DC928685F8E8">
    <w:name w:val="17ACADDA5DA74455A218DC928685F8E8"/>
    <w:rsid w:val="00D9608F"/>
    <w:rPr>
      <w:lang w:val="en-US" w:eastAsia="en-US"/>
    </w:rPr>
  </w:style>
  <w:style w:type="paragraph" w:customStyle="1" w:styleId="DB89FC4DDC13435C9DA4E21DEBEE151A">
    <w:name w:val="DB89FC4DDC13435C9DA4E21DEBEE151A"/>
    <w:rsid w:val="00D9608F"/>
    <w:rPr>
      <w:lang w:val="en-US" w:eastAsia="en-US"/>
    </w:rPr>
  </w:style>
  <w:style w:type="paragraph" w:customStyle="1" w:styleId="31A6C89016F64BFE9783FD22A4FE352A">
    <w:name w:val="31A6C89016F64BFE9783FD22A4FE352A"/>
    <w:rsid w:val="00D9608F"/>
    <w:rPr>
      <w:lang w:val="en-US" w:eastAsia="en-US"/>
    </w:rPr>
  </w:style>
  <w:style w:type="paragraph" w:customStyle="1" w:styleId="A0F37B055C554B38915D24A3BDD5AEF5">
    <w:name w:val="A0F37B055C554B38915D24A3BDD5AEF5"/>
    <w:rsid w:val="00D9608F"/>
    <w:rPr>
      <w:lang w:val="en-US" w:eastAsia="en-US"/>
    </w:rPr>
  </w:style>
  <w:style w:type="paragraph" w:customStyle="1" w:styleId="424F1D1705124CDA8551F5DDAC0C3B32">
    <w:name w:val="424F1D1705124CDA8551F5DDAC0C3B32"/>
    <w:rsid w:val="00D9608F"/>
    <w:rPr>
      <w:lang w:val="en-US" w:eastAsia="en-US"/>
    </w:rPr>
  </w:style>
  <w:style w:type="paragraph" w:customStyle="1" w:styleId="670C518A1CB84E91ADBC5FBD05E6FA6B">
    <w:name w:val="670C518A1CB84E91ADBC5FBD05E6FA6B"/>
    <w:rsid w:val="00D9608F"/>
    <w:rPr>
      <w:lang w:val="en-US" w:eastAsia="en-US"/>
    </w:rPr>
  </w:style>
  <w:style w:type="paragraph" w:customStyle="1" w:styleId="7FE752B9B9EE4A97B66759654319E4B6">
    <w:name w:val="7FE752B9B9EE4A97B66759654319E4B6"/>
    <w:rsid w:val="00D9608F"/>
    <w:rPr>
      <w:lang w:val="en-US" w:eastAsia="en-US"/>
    </w:rPr>
  </w:style>
  <w:style w:type="paragraph" w:customStyle="1" w:styleId="2410F9D633434A3DB15DE14BF88420A4">
    <w:name w:val="2410F9D633434A3DB15DE14BF88420A4"/>
    <w:rsid w:val="00D9608F"/>
    <w:rPr>
      <w:lang w:val="en-US" w:eastAsia="en-US"/>
    </w:rPr>
  </w:style>
  <w:style w:type="paragraph" w:customStyle="1" w:styleId="0551729BA88F42EEA76A742589A50FFA">
    <w:name w:val="0551729BA88F42EEA76A742589A50FFA"/>
    <w:rsid w:val="00D9608F"/>
    <w:rPr>
      <w:lang w:val="en-US" w:eastAsia="en-US"/>
    </w:rPr>
  </w:style>
  <w:style w:type="paragraph" w:customStyle="1" w:styleId="93344341F11E464EA8E20F1497502A0C">
    <w:name w:val="93344341F11E464EA8E20F1497502A0C"/>
    <w:rsid w:val="00D9608F"/>
    <w:rPr>
      <w:lang w:val="en-US" w:eastAsia="en-US"/>
    </w:rPr>
  </w:style>
  <w:style w:type="paragraph" w:customStyle="1" w:styleId="C3F420AE567547C78B5EEA9070DF6625">
    <w:name w:val="C3F420AE567547C78B5EEA9070DF6625"/>
    <w:rsid w:val="00D9608F"/>
    <w:rPr>
      <w:lang w:val="en-US" w:eastAsia="en-US"/>
    </w:rPr>
  </w:style>
  <w:style w:type="paragraph" w:customStyle="1" w:styleId="93DF6A61A3964B859E31C32A107A3B75">
    <w:name w:val="93DF6A61A3964B859E31C32A107A3B75"/>
    <w:rsid w:val="00D9608F"/>
    <w:rPr>
      <w:lang w:val="en-US" w:eastAsia="en-US"/>
    </w:rPr>
  </w:style>
  <w:style w:type="paragraph" w:customStyle="1" w:styleId="80B3BB8A5AA1487DBA4DCAC315E05185">
    <w:name w:val="80B3BB8A5AA1487DBA4DCAC315E05185"/>
    <w:rsid w:val="00D9608F"/>
    <w:rPr>
      <w:lang w:val="en-US" w:eastAsia="en-US"/>
    </w:rPr>
  </w:style>
  <w:style w:type="paragraph" w:customStyle="1" w:styleId="8D1D8DF98D11479C8F9582EE71AE9A05">
    <w:name w:val="8D1D8DF98D11479C8F9582EE71AE9A05"/>
    <w:rsid w:val="00D9608F"/>
    <w:rPr>
      <w:lang w:val="en-US" w:eastAsia="en-US"/>
    </w:rPr>
  </w:style>
  <w:style w:type="paragraph" w:customStyle="1" w:styleId="D53135FF91CE4736B1C5AA7C32BFA830">
    <w:name w:val="D53135FF91CE4736B1C5AA7C32BFA830"/>
    <w:rsid w:val="00D9608F"/>
    <w:rPr>
      <w:lang w:val="en-US" w:eastAsia="en-US"/>
    </w:rPr>
  </w:style>
  <w:style w:type="paragraph" w:customStyle="1" w:styleId="62AF023899714657B2AB3F452DFAD746">
    <w:name w:val="62AF023899714657B2AB3F452DFAD746"/>
    <w:rsid w:val="00D9608F"/>
    <w:rPr>
      <w:lang w:val="en-US" w:eastAsia="en-US"/>
    </w:rPr>
  </w:style>
  <w:style w:type="paragraph" w:customStyle="1" w:styleId="8A260904E06B4532AD59D53DC43462CE">
    <w:name w:val="8A260904E06B4532AD59D53DC43462CE"/>
    <w:rsid w:val="00D9608F"/>
    <w:rPr>
      <w:lang w:val="en-US" w:eastAsia="en-US"/>
    </w:rPr>
  </w:style>
  <w:style w:type="paragraph" w:customStyle="1" w:styleId="87F2CAE64C744E0A8FD4622ED0A44433">
    <w:name w:val="87F2CAE64C744E0A8FD4622ED0A44433"/>
    <w:rsid w:val="00D9608F"/>
    <w:rPr>
      <w:lang w:val="en-US" w:eastAsia="en-US"/>
    </w:rPr>
  </w:style>
  <w:style w:type="paragraph" w:customStyle="1" w:styleId="D540C41372494EECAEC2E91BE25A0C55">
    <w:name w:val="D540C41372494EECAEC2E91BE25A0C55"/>
    <w:rsid w:val="00D9608F"/>
    <w:rPr>
      <w:lang w:val="en-US" w:eastAsia="en-US"/>
    </w:rPr>
  </w:style>
  <w:style w:type="paragraph" w:customStyle="1" w:styleId="E7F79CC156E64DD4B8999CC580772967">
    <w:name w:val="E7F79CC156E64DD4B8999CC580772967"/>
    <w:rsid w:val="00D9608F"/>
    <w:rPr>
      <w:lang w:val="en-US" w:eastAsia="en-US"/>
    </w:rPr>
  </w:style>
  <w:style w:type="paragraph" w:customStyle="1" w:styleId="1D359B657EE349409D14810F8D0E536D">
    <w:name w:val="1D359B657EE349409D14810F8D0E536D"/>
    <w:rsid w:val="00D9608F"/>
    <w:rPr>
      <w:lang w:val="en-US" w:eastAsia="en-US"/>
    </w:rPr>
  </w:style>
  <w:style w:type="paragraph" w:customStyle="1" w:styleId="975364E98D2D4480847C215A85ACB34F">
    <w:name w:val="975364E98D2D4480847C215A85ACB34F"/>
    <w:rsid w:val="00D9608F"/>
    <w:rPr>
      <w:lang w:val="en-US" w:eastAsia="en-US"/>
    </w:rPr>
  </w:style>
  <w:style w:type="paragraph" w:customStyle="1" w:styleId="BA60DBA037E84777B7433AD21CEE0518">
    <w:name w:val="BA60DBA037E84777B7433AD21CEE0518"/>
    <w:rsid w:val="00D9608F"/>
    <w:rPr>
      <w:lang w:val="en-US" w:eastAsia="en-US"/>
    </w:rPr>
  </w:style>
  <w:style w:type="paragraph" w:customStyle="1" w:styleId="FC433CE35FBA4FB78FD5ADF811405B85">
    <w:name w:val="FC433CE35FBA4FB78FD5ADF811405B85"/>
    <w:rsid w:val="00D9608F"/>
    <w:rPr>
      <w:lang w:val="en-US" w:eastAsia="en-US"/>
    </w:rPr>
  </w:style>
  <w:style w:type="paragraph" w:customStyle="1" w:styleId="07E68A58583045199590176FF6BB642F">
    <w:name w:val="07E68A58583045199590176FF6BB642F"/>
    <w:rsid w:val="00D9608F"/>
    <w:rPr>
      <w:lang w:val="en-US" w:eastAsia="en-US"/>
    </w:rPr>
  </w:style>
  <w:style w:type="paragraph" w:customStyle="1" w:styleId="2E3F0DB640884270A002424A96367083">
    <w:name w:val="2E3F0DB640884270A002424A96367083"/>
    <w:rsid w:val="00D9608F"/>
    <w:rPr>
      <w:lang w:val="en-US" w:eastAsia="en-US"/>
    </w:rPr>
  </w:style>
  <w:style w:type="paragraph" w:customStyle="1" w:styleId="1C9195E40B0E4A6B8CC2E2E24C9BE5C4">
    <w:name w:val="1C9195E40B0E4A6B8CC2E2E24C9BE5C4"/>
    <w:rsid w:val="00D9608F"/>
    <w:rPr>
      <w:lang w:val="en-US" w:eastAsia="en-US"/>
    </w:rPr>
  </w:style>
  <w:style w:type="paragraph" w:customStyle="1" w:styleId="A582516FB34E4F8DBBD769FE87BE486A">
    <w:name w:val="A582516FB34E4F8DBBD769FE87BE486A"/>
    <w:rsid w:val="00D9608F"/>
    <w:rPr>
      <w:lang w:val="en-US" w:eastAsia="en-US"/>
    </w:rPr>
  </w:style>
  <w:style w:type="paragraph" w:customStyle="1" w:styleId="ACB149E97B9B4682AEF90714856A980E">
    <w:name w:val="ACB149E97B9B4682AEF90714856A980E"/>
    <w:rsid w:val="00D9608F"/>
    <w:rPr>
      <w:lang w:val="en-US" w:eastAsia="en-US"/>
    </w:rPr>
  </w:style>
  <w:style w:type="paragraph" w:customStyle="1" w:styleId="3BA9BD5E9FE443129F1C581CCB17EDE9">
    <w:name w:val="3BA9BD5E9FE443129F1C581CCB17EDE9"/>
    <w:rsid w:val="00D9608F"/>
    <w:rPr>
      <w:lang w:val="en-US" w:eastAsia="en-US"/>
    </w:rPr>
  </w:style>
  <w:style w:type="paragraph" w:customStyle="1" w:styleId="AD350BCAD99B46D9A29C0CF594CEF95B">
    <w:name w:val="AD350BCAD99B46D9A29C0CF594CEF95B"/>
    <w:rsid w:val="00D9608F"/>
    <w:rPr>
      <w:lang w:val="en-US" w:eastAsia="en-US"/>
    </w:rPr>
  </w:style>
  <w:style w:type="paragraph" w:customStyle="1" w:styleId="99833D73AD8240D685278D48A1115279">
    <w:name w:val="99833D73AD8240D685278D48A1115279"/>
    <w:rsid w:val="00D9608F"/>
    <w:rPr>
      <w:lang w:val="en-US" w:eastAsia="en-US"/>
    </w:rPr>
  </w:style>
  <w:style w:type="paragraph" w:customStyle="1" w:styleId="6815CF52158D41E6BCB1E3D72D12CB2A">
    <w:name w:val="6815CF52158D41E6BCB1E3D72D12CB2A"/>
    <w:rsid w:val="00D9608F"/>
    <w:rPr>
      <w:lang w:val="en-US" w:eastAsia="en-US"/>
    </w:rPr>
  </w:style>
  <w:style w:type="paragraph" w:customStyle="1" w:styleId="380CA985645740A6A4AA7A2325B45E90">
    <w:name w:val="380CA985645740A6A4AA7A2325B45E90"/>
    <w:rsid w:val="00D9608F"/>
    <w:rPr>
      <w:lang w:val="en-US" w:eastAsia="en-US"/>
    </w:rPr>
  </w:style>
  <w:style w:type="paragraph" w:customStyle="1" w:styleId="C2234F39FBF342F88B6DBDCA29C06310">
    <w:name w:val="C2234F39FBF342F88B6DBDCA29C06310"/>
    <w:rsid w:val="00D9608F"/>
    <w:rPr>
      <w:lang w:val="en-US" w:eastAsia="en-US"/>
    </w:rPr>
  </w:style>
  <w:style w:type="paragraph" w:customStyle="1" w:styleId="8F489DCEBB734A6FA1065448D4184ED6">
    <w:name w:val="8F489DCEBB734A6FA1065448D4184ED6"/>
    <w:rsid w:val="00D9608F"/>
    <w:rPr>
      <w:lang w:val="en-US" w:eastAsia="en-US"/>
    </w:rPr>
  </w:style>
  <w:style w:type="paragraph" w:customStyle="1" w:styleId="C76FBFE9B6A44CADA4BE0091C130F2C5">
    <w:name w:val="C76FBFE9B6A44CADA4BE0091C130F2C5"/>
    <w:rsid w:val="00D9608F"/>
    <w:rPr>
      <w:lang w:val="en-US" w:eastAsia="en-US"/>
    </w:rPr>
  </w:style>
  <w:style w:type="paragraph" w:customStyle="1" w:styleId="E925DDEBD7A541F58B05792FBEE384F4">
    <w:name w:val="E925DDEBD7A541F58B05792FBEE384F4"/>
    <w:rsid w:val="00D9608F"/>
    <w:rPr>
      <w:lang w:val="en-US" w:eastAsia="en-US"/>
    </w:rPr>
  </w:style>
  <w:style w:type="paragraph" w:customStyle="1" w:styleId="8489A7D540134D65BC17C9F88E4F5CFD">
    <w:name w:val="8489A7D540134D65BC17C9F88E4F5CFD"/>
    <w:rsid w:val="00D9608F"/>
    <w:rPr>
      <w:lang w:val="en-US" w:eastAsia="en-US"/>
    </w:rPr>
  </w:style>
  <w:style w:type="paragraph" w:customStyle="1" w:styleId="C5E95EFDD520413C969F3A1D7019F1E2">
    <w:name w:val="C5E95EFDD520413C969F3A1D7019F1E2"/>
    <w:rsid w:val="00D9608F"/>
    <w:rPr>
      <w:lang w:val="en-US" w:eastAsia="en-US"/>
    </w:rPr>
  </w:style>
  <w:style w:type="paragraph" w:customStyle="1" w:styleId="173BD1CCB2B44309BF4C16D79AAAF85D">
    <w:name w:val="173BD1CCB2B44309BF4C16D79AAAF85D"/>
    <w:rsid w:val="00D9608F"/>
    <w:rPr>
      <w:lang w:val="en-US" w:eastAsia="en-US"/>
    </w:rPr>
  </w:style>
  <w:style w:type="paragraph" w:customStyle="1" w:styleId="4BDB461FD0F94E2B807F25C2C8F28C25">
    <w:name w:val="4BDB461FD0F94E2B807F25C2C8F28C25"/>
    <w:rsid w:val="00D9608F"/>
    <w:rPr>
      <w:lang w:val="en-US" w:eastAsia="en-US"/>
    </w:rPr>
  </w:style>
  <w:style w:type="paragraph" w:customStyle="1" w:styleId="16CCAFD930B8419BB259EED67DBC5606">
    <w:name w:val="16CCAFD930B8419BB259EED67DBC5606"/>
    <w:rsid w:val="00D9608F"/>
    <w:rPr>
      <w:lang w:val="en-US" w:eastAsia="en-US"/>
    </w:rPr>
  </w:style>
  <w:style w:type="paragraph" w:customStyle="1" w:styleId="446BBEC6758D4E2698869A69C143CE41">
    <w:name w:val="446BBEC6758D4E2698869A69C143CE41"/>
    <w:rsid w:val="00D9608F"/>
    <w:rPr>
      <w:lang w:val="en-US" w:eastAsia="en-US"/>
    </w:rPr>
  </w:style>
  <w:style w:type="paragraph" w:customStyle="1" w:styleId="36C0F223D40C441486D39B59064B538B">
    <w:name w:val="36C0F223D40C441486D39B59064B538B"/>
    <w:rsid w:val="00D9608F"/>
    <w:rPr>
      <w:lang w:val="en-US" w:eastAsia="en-US"/>
    </w:rPr>
  </w:style>
  <w:style w:type="paragraph" w:customStyle="1" w:styleId="72268C2485E148E5AE9C9BAE521B79CB">
    <w:name w:val="72268C2485E148E5AE9C9BAE521B79CB"/>
    <w:rsid w:val="00D9608F"/>
    <w:rPr>
      <w:lang w:val="en-US" w:eastAsia="en-US"/>
    </w:rPr>
  </w:style>
  <w:style w:type="paragraph" w:customStyle="1" w:styleId="57ED8B6396A74476AD0830E88295AAB0">
    <w:name w:val="57ED8B6396A74476AD0830E88295AAB0"/>
    <w:rsid w:val="00D9608F"/>
    <w:rPr>
      <w:lang w:val="en-US" w:eastAsia="en-US"/>
    </w:rPr>
  </w:style>
  <w:style w:type="paragraph" w:customStyle="1" w:styleId="CD2C74F4EC7940D4A1CFAA8F86A01CD4">
    <w:name w:val="CD2C74F4EC7940D4A1CFAA8F86A01CD4"/>
    <w:rsid w:val="00D9608F"/>
    <w:rPr>
      <w:lang w:val="en-US" w:eastAsia="en-US"/>
    </w:rPr>
  </w:style>
  <w:style w:type="paragraph" w:customStyle="1" w:styleId="B20A77894E344676921F78E10374A599">
    <w:name w:val="B20A77894E344676921F78E10374A599"/>
    <w:rsid w:val="00D9608F"/>
    <w:rPr>
      <w:lang w:val="en-US" w:eastAsia="en-US"/>
    </w:rPr>
  </w:style>
  <w:style w:type="paragraph" w:customStyle="1" w:styleId="2EC1C75444FA462586B6DA75E236C6DA">
    <w:name w:val="2EC1C75444FA462586B6DA75E236C6DA"/>
    <w:rsid w:val="00D9608F"/>
    <w:rPr>
      <w:lang w:val="en-US" w:eastAsia="en-US"/>
    </w:rPr>
  </w:style>
  <w:style w:type="paragraph" w:customStyle="1" w:styleId="1BEE3FA9536F48AE924D7D9F3BEB3EAD">
    <w:name w:val="1BEE3FA9536F48AE924D7D9F3BEB3EAD"/>
    <w:rsid w:val="00D9608F"/>
    <w:rPr>
      <w:lang w:val="en-US" w:eastAsia="en-US"/>
    </w:rPr>
  </w:style>
  <w:style w:type="paragraph" w:customStyle="1" w:styleId="6D2661287A8444F88F895405AF580B22">
    <w:name w:val="6D2661287A8444F88F895405AF580B22"/>
    <w:rsid w:val="00D9608F"/>
    <w:rPr>
      <w:lang w:val="en-US" w:eastAsia="en-US"/>
    </w:rPr>
  </w:style>
  <w:style w:type="paragraph" w:customStyle="1" w:styleId="6F13A3C0C04C48849E82D64126873371">
    <w:name w:val="6F13A3C0C04C48849E82D64126873371"/>
    <w:rsid w:val="00D9608F"/>
    <w:rPr>
      <w:lang w:val="en-US" w:eastAsia="en-US"/>
    </w:rPr>
  </w:style>
  <w:style w:type="paragraph" w:customStyle="1" w:styleId="AE349763BCC14296AFE32C5641CA7ADB">
    <w:name w:val="AE349763BCC14296AFE32C5641CA7ADB"/>
    <w:rsid w:val="00D9608F"/>
    <w:rPr>
      <w:lang w:val="en-US" w:eastAsia="en-US"/>
    </w:rPr>
  </w:style>
  <w:style w:type="paragraph" w:customStyle="1" w:styleId="F1E5E4C84E7449DDAF62AB029F832175">
    <w:name w:val="F1E5E4C84E7449DDAF62AB029F832175"/>
    <w:rsid w:val="00D9608F"/>
    <w:rPr>
      <w:lang w:val="en-US" w:eastAsia="en-US"/>
    </w:rPr>
  </w:style>
  <w:style w:type="paragraph" w:customStyle="1" w:styleId="92CEAD3B6E0A412BA6143B6FE9421F90">
    <w:name w:val="92CEAD3B6E0A412BA6143B6FE9421F90"/>
    <w:rsid w:val="00D9608F"/>
    <w:rPr>
      <w:lang w:val="en-US" w:eastAsia="en-US"/>
    </w:rPr>
  </w:style>
  <w:style w:type="paragraph" w:customStyle="1" w:styleId="CEBAE84DF7914BAB8FE9A98A47515023">
    <w:name w:val="CEBAE84DF7914BAB8FE9A98A47515023"/>
    <w:rsid w:val="00D9608F"/>
    <w:rPr>
      <w:lang w:val="en-US" w:eastAsia="en-US"/>
    </w:rPr>
  </w:style>
  <w:style w:type="paragraph" w:customStyle="1" w:styleId="D312533BB5F64F658FFD9213630414B7">
    <w:name w:val="D312533BB5F64F658FFD9213630414B7"/>
    <w:rsid w:val="00D9608F"/>
    <w:rPr>
      <w:lang w:val="en-US" w:eastAsia="en-US"/>
    </w:rPr>
  </w:style>
  <w:style w:type="paragraph" w:customStyle="1" w:styleId="8AFC760CDA7D427282AACC0843E083CA">
    <w:name w:val="8AFC760CDA7D427282AACC0843E083CA"/>
    <w:rsid w:val="00D9608F"/>
    <w:rPr>
      <w:lang w:val="en-US" w:eastAsia="en-US"/>
    </w:rPr>
  </w:style>
  <w:style w:type="paragraph" w:customStyle="1" w:styleId="4076CDE2945A447BAA2A66A40BB87D8F">
    <w:name w:val="4076CDE2945A447BAA2A66A40BB87D8F"/>
    <w:rsid w:val="00D9608F"/>
    <w:rPr>
      <w:lang w:val="en-US" w:eastAsia="en-US"/>
    </w:rPr>
  </w:style>
  <w:style w:type="paragraph" w:customStyle="1" w:styleId="CB365B4983FA4F6E9272A1A2EA8DF9B3">
    <w:name w:val="CB365B4983FA4F6E9272A1A2EA8DF9B3"/>
    <w:rsid w:val="00D9608F"/>
    <w:rPr>
      <w:lang w:val="en-US" w:eastAsia="en-US"/>
    </w:rPr>
  </w:style>
  <w:style w:type="paragraph" w:customStyle="1" w:styleId="3F991DD4BFFE4DB3A63700DA8B7924F4">
    <w:name w:val="3F991DD4BFFE4DB3A63700DA8B7924F4"/>
    <w:rsid w:val="00D9608F"/>
    <w:rPr>
      <w:lang w:val="en-US" w:eastAsia="en-US"/>
    </w:rPr>
  </w:style>
  <w:style w:type="paragraph" w:customStyle="1" w:styleId="CF0D74D752174D44881B26539A77C014">
    <w:name w:val="CF0D74D752174D44881B26539A77C014"/>
    <w:rsid w:val="00D9608F"/>
    <w:rPr>
      <w:lang w:val="en-US" w:eastAsia="en-US"/>
    </w:rPr>
  </w:style>
  <w:style w:type="paragraph" w:customStyle="1" w:styleId="C5CED31EBCC24F96A3E2DEE13DE46B14">
    <w:name w:val="C5CED31EBCC24F96A3E2DEE13DE46B14"/>
    <w:rsid w:val="00D9608F"/>
    <w:rPr>
      <w:lang w:val="en-US" w:eastAsia="en-US"/>
    </w:rPr>
  </w:style>
  <w:style w:type="paragraph" w:customStyle="1" w:styleId="CDD40F44486C4F36A1F4985955EB4552">
    <w:name w:val="CDD40F44486C4F36A1F4985955EB4552"/>
    <w:rsid w:val="00D9608F"/>
    <w:rPr>
      <w:lang w:val="en-US" w:eastAsia="en-US"/>
    </w:rPr>
  </w:style>
  <w:style w:type="paragraph" w:customStyle="1" w:styleId="081182E002E64A8492FA81487A47440F">
    <w:name w:val="081182E002E64A8492FA81487A47440F"/>
    <w:rsid w:val="00D9608F"/>
    <w:rPr>
      <w:lang w:val="en-US" w:eastAsia="en-US"/>
    </w:rPr>
  </w:style>
  <w:style w:type="paragraph" w:customStyle="1" w:styleId="829AF312B8904E668717A8AD016E2E5B">
    <w:name w:val="829AF312B8904E668717A8AD016E2E5B"/>
    <w:rsid w:val="00D9608F"/>
    <w:rPr>
      <w:lang w:val="en-US" w:eastAsia="en-US"/>
    </w:rPr>
  </w:style>
  <w:style w:type="paragraph" w:customStyle="1" w:styleId="B4E56329D5AD41688163A4D8C6F0C1D9">
    <w:name w:val="B4E56329D5AD41688163A4D8C6F0C1D9"/>
    <w:rsid w:val="00D9608F"/>
    <w:rPr>
      <w:lang w:val="en-US" w:eastAsia="en-US"/>
    </w:rPr>
  </w:style>
  <w:style w:type="paragraph" w:customStyle="1" w:styleId="473D40717DE441D1BFB0DA3BF365DDE3">
    <w:name w:val="473D40717DE441D1BFB0DA3BF365DDE3"/>
    <w:rsid w:val="00D9608F"/>
    <w:rPr>
      <w:lang w:val="en-US" w:eastAsia="en-US"/>
    </w:rPr>
  </w:style>
  <w:style w:type="paragraph" w:customStyle="1" w:styleId="C0DCD9D71EA64B6999CDFB4AFEC8A837">
    <w:name w:val="C0DCD9D71EA64B6999CDFB4AFEC8A837"/>
    <w:rsid w:val="00D9608F"/>
    <w:rPr>
      <w:lang w:val="en-US" w:eastAsia="en-US"/>
    </w:rPr>
  </w:style>
  <w:style w:type="paragraph" w:customStyle="1" w:styleId="2C618754453C4F4D84A9AFFEB15741C5">
    <w:name w:val="2C618754453C4F4D84A9AFFEB15741C5"/>
    <w:rsid w:val="00D9608F"/>
    <w:rPr>
      <w:lang w:val="en-US" w:eastAsia="en-US"/>
    </w:rPr>
  </w:style>
  <w:style w:type="paragraph" w:customStyle="1" w:styleId="DB6009528D65437EB5B0E9560001B25D">
    <w:name w:val="DB6009528D65437EB5B0E9560001B25D"/>
    <w:rsid w:val="00D9608F"/>
    <w:rPr>
      <w:lang w:val="en-US" w:eastAsia="en-US"/>
    </w:rPr>
  </w:style>
  <w:style w:type="paragraph" w:customStyle="1" w:styleId="4AEB774E8DC74D97ACBD18944DF448A0">
    <w:name w:val="4AEB774E8DC74D97ACBD18944DF448A0"/>
    <w:rsid w:val="00D9608F"/>
    <w:rPr>
      <w:lang w:val="en-US" w:eastAsia="en-US"/>
    </w:rPr>
  </w:style>
  <w:style w:type="paragraph" w:customStyle="1" w:styleId="DD46BBC35A5D493D963844BC2FC12A77">
    <w:name w:val="DD46BBC35A5D493D963844BC2FC12A77"/>
    <w:rsid w:val="00D9608F"/>
    <w:rPr>
      <w:lang w:val="en-US" w:eastAsia="en-US"/>
    </w:rPr>
  </w:style>
  <w:style w:type="paragraph" w:customStyle="1" w:styleId="9A6EBD3D9AB34395A3A4B26819E0B4B3">
    <w:name w:val="9A6EBD3D9AB34395A3A4B26819E0B4B3"/>
    <w:rsid w:val="00D9608F"/>
    <w:rPr>
      <w:lang w:val="en-US" w:eastAsia="en-US"/>
    </w:rPr>
  </w:style>
  <w:style w:type="paragraph" w:customStyle="1" w:styleId="9CBF7A5B15294E81AC1E9E59393B1AB7">
    <w:name w:val="9CBF7A5B15294E81AC1E9E59393B1AB7"/>
    <w:rsid w:val="00D9608F"/>
    <w:rPr>
      <w:lang w:val="en-US" w:eastAsia="en-US"/>
    </w:rPr>
  </w:style>
  <w:style w:type="paragraph" w:customStyle="1" w:styleId="FB849F42747E4ACDB06C8CD823F69854">
    <w:name w:val="FB849F42747E4ACDB06C8CD823F69854"/>
    <w:rsid w:val="00D9608F"/>
    <w:rPr>
      <w:lang w:val="en-US" w:eastAsia="en-US"/>
    </w:rPr>
  </w:style>
  <w:style w:type="paragraph" w:customStyle="1" w:styleId="9E8DD3B0F8204C26B39D74157964F562">
    <w:name w:val="9E8DD3B0F8204C26B39D74157964F562"/>
    <w:rsid w:val="00D9608F"/>
    <w:rPr>
      <w:lang w:val="en-US" w:eastAsia="en-US"/>
    </w:rPr>
  </w:style>
  <w:style w:type="paragraph" w:customStyle="1" w:styleId="00C40C55619E40CBB3DED3F6C42925B7">
    <w:name w:val="00C40C55619E40CBB3DED3F6C42925B7"/>
    <w:rsid w:val="00D9608F"/>
    <w:rPr>
      <w:lang w:val="en-US" w:eastAsia="en-US"/>
    </w:rPr>
  </w:style>
  <w:style w:type="paragraph" w:customStyle="1" w:styleId="7734EA863617418E83CE42A32F1D148E">
    <w:name w:val="7734EA863617418E83CE42A32F1D148E"/>
    <w:rsid w:val="00D9608F"/>
    <w:rPr>
      <w:lang w:val="en-US" w:eastAsia="en-US"/>
    </w:rPr>
  </w:style>
  <w:style w:type="paragraph" w:customStyle="1" w:styleId="88F6071E2E8F42249E159CE382E87DD1">
    <w:name w:val="88F6071E2E8F42249E159CE382E87DD1"/>
    <w:rsid w:val="00D9608F"/>
    <w:rPr>
      <w:lang w:val="en-US" w:eastAsia="en-US"/>
    </w:rPr>
  </w:style>
  <w:style w:type="paragraph" w:customStyle="1" w:styleId="5C41A3D43E9D4AF4A733AA5E94A72C93">
    <w:name w:val="5C41A3D43E9D4AF4A733AA5E94A72C93"/>
    <w:rsid w:val="00D9608F"/>
    <w:rPr>
      <w:lang w:val="en-US" w:eastAsia="en-US"/>
    </w:rPr>
  </w:style>
  <w:style w:type="paragraph" w:customStyle="1" w:styleId="5DCDA93EA8F34ED08E6546A0E67FB62F">
    <w:name w:val="5DCDA93EA8F34ED08E6546A0E67FB62F"/>
    <w:rsid w:val="00D9608F"/>
    <w:rPr>
      <w:lang w:val="en-US" w:eastAsia="en-US"/>
    </w:rPr>
  </w:style>
  <w:style w:type="paragraph" w:customStyle="1" w:styleId="6732EF69C89846A494D99E40D0C82DEB">
    <w:name w:val="6732EF69C89846A494D99E40D0C82DEB"/>
    <w:rsid w:val="00D9608F"/>
    <w:rPr>
      <w:lang w:val="en-US" w:eastAsia="en-US"/>
    </w:rPr>
  </w:style>
  <w:style w:type="paragraph" w:customStyle="1" w:styleId="7C1F8119CA2048FB836FA342CC4399BE">
    <w:name w:val="7C1F8119CA2048FB836FA342CC4399BE"/>
    <w:rsid w:val="00D9608F"/>
    <w:rPr>
      <w:lang w:val="en-US" w:eastAsia="en-US"/>
    </w:rPr>
  </w:style>
  <w:style w:type="paragraph" w:customStyle="1" w:styleId="57448B704DC641938753F40A6BF6E95D">
    <w:name w:val="57448B704DC641938753F40A6BF6E95D"/>
    <w:rsid w:val="00D9608F"/>
    <w:rPr>
      <w:lang w:val="en-US" w:eastAsia="en-US"/>
    </w:rPr>
  </w:style>
  <w:style w:type="paragraph" w:customStyle="1" w:styleId="DA3A4E94FD8F49A49B7BB5EB57764AAE">
    <w:name w:val="DA3A4E94FD8F49A49B7BB5EB57764AAE"/>
    <w:rsid w:val="00D9608F"/>
    <w:rPr>
      <w:lang w:val="en-US" w:eastAsia="en-US"/>
    </w:rPr>
  </w:style>
  <w:style w:type="paragraph" w:customStyle="1" w:styleId="4C1DCDB414C6415C8E51A5B87FAD7898">
    <w:name w:val="4C1DCDB414C6415C8E51A5B87FAD7898"/>
    <w:rsid w:val="00D9608F"/>
    <w:rPr>
      <w:lang w:val="en-US" w:eastAsia="en-US"/>
    </w:rPr>
  </w:style>
  <w:style w:type="paragraph" w:customStyle="1" w:styleId="E1BC7FB7105E426EBA081B2F25BEF2E6">
    <w:name w:val="E1BC7FB7105E426EBA081B2F25BEF2E6"/>
    <w:rsid w:val="00D9608F"/>
    <w:rPr>
      <w:lang w:val="en-US" w:eastAsia="en-US"/>
    </w:rPr>
  </w:style>
  <w:style w:type="paragraph" w:customStyle="1" w:styleId="F4E6846FCA03473692707C198FD29F30">
    <w:name w:val="F4E6846FCA03473692707C198FD29F30"/>
    <w:rsid w:val="00D9608F"/>
    <w:rPr>
      <w:lang w:val="en-US" w:eastAsia="en-US"/>
    </w:rPr>
  </w:style>
  <w:style w:type="paragraph" w:customStyle="1" w:styleId="25ACC3A8D03E41B58D9910C64B57BBF0">
    <w:name w:val="25ACC3A8D03E41B58D9910C64B57BBF0"/>
    <w:rsid w:val="00D9608F"/>
    <w:rPr>
      <w:lang w:val="en-US" w:eastAsia="en-US"/>
    </w:rPr>
  </w:style>
  <w:style w:type="paragraph" w:customStyle="1" w:styleId="E3F7C52A26BE46279EC48A2DC1D98CF2">
    <w:name w:val="E3F7C52A26BE46279EC48A2DC1D98CF2"/>
    <w:rsid w:val="00D9608F"/>
    <w:rPr>
      <w:lang w:val="en-US" w:eastAsia="en-US"/>
    </w:rPr>
  </w:style>
  <w:style w:type="paragraph" w:customStyle="1" w:styleId="7D54BB5746524A0F8CE800303C1C1472">
    <w:name w:val="7D54BB5746524A0F8CE800303C1C1472"/>
    <w:rsid w:val="00D9608F"/>
    <w:rPr>
      <w:lang w:val="en-US" w:eastAsia="en-US"/>
    </w:rPr>
  </w:style>
  <w:style w:type="paragraph" w:customStyle="1" w:styleId="976A5B700CCF4BA18FFAB8DF524D2E48">
    <w:name w:val="976A5B700CCF4BA18FFAB8DF524D2E48"/>
    <w:rsid w:val="00D9608F"/>
    <w:rPr>
      <w:lang w:val="en-US" w:eastAsia="en-US"/>
    </w:rPr>
  </w:style>
  <w:style w:type="paragraph" w:customStyle="1" w:styleId="9402D32963F8404BBF961333854DB738">
    <w:name w:val="9402D32963F8404BBF961333854DB738"/>
    <w:rsid w:val="00D9608F"/>
    <w:rPr>
      <w:lang w:val="en-US" w:eastAsia="en-US"/>
    </w:rPr>
  </w:style>
  <w:style w:type="paragraph" w:customStyle="1" w:styleId="162A60F2A2C74D969D51498B4747C6A3">
    <w:name w:val="162A60F2A2C74D969D51498B4747C6A3"/>
    <w:rsid w:val="00D9608F"/>
    <w:rPr>
      <w:lang w:val="en-US" w:eastAsia="en-US"/>
    </w:rPr>
  </w:style>
  <w:style w:type="paragraph" w:customStyle="1" w:styleId="C7B88FF0CF0A458BAC3A3BC1A958D57B">
    <w:name w:val="C7B88FF0CF0A458BAC3A3BC1A958D57B"/>
    <w:rsid w:val="00D9608F"/>
    <w:rPr>
      <w:lang w:val="en-US" w:eastAsia="en-US"/>
    </w:rPr>
  </w:style>
  <w:style w:type="paragraph" w:customStyle="1" w:styleId="1884D05BD57A4A25BF8D0B9DA3C2ED52">
    <w:name w:val="1884D05BD57A4A25BF8D0B9DA3C2ED52"/>
    <w:rsid w:val="00D9608F"/>
    <w:rPr>
      <w:lang w:val="en-US" w:eastAsia="en-US"/>
    </w:rPr>
  </w:style>
  <w:style w:type="paragraph" w:customStyle="1" w:styleId="2FA140EEFA274D429B610F02422E4BE2">
    <w:name w:val="2FA140EEFA274D429B610F02422E4BE2"/>
    <w:rsid w:val="00D9608F"/>
    <w:rPr>
      <w:lang w:val="en-US" w:eastAsia="en-US"/>
    </w:rPr>
  </w:style>
  <w:style w:type="paragraph" w:customStyle="1" w:styleId="148C858E821E4CB5993237E415C67CBA">
    <w:name w:val="148C858E821E4CB5993237E415C67CBA"/>
    <w:rsid w:val="00D9608F"/>
    <w:rPr>
      <w:lang w:val="en-US" w:eastAsia="en-US"/>
    </w:rPr>
  </w:style>
  <w:style w:type="paragraph" w:customStyle="1" w:styleId="E47661C94799487997BCCBA69F42EB50">
    <w:name w:val="E47661C94799487997BCCBA69F42EB50"/>
    <w:rsid w:val="00D9608F"/>
    <w:rPr>
      <w:lang w:val="en-US" w:eastAsia="en-US"/>
    </w:rPr>
  </w:style>
  <w:style w:type="paragraph" w:customStyle="1" w:styleId="7C807B8684164E05A76AC288B871D977">
    <w:name w:val="7C807B8684164E05A76AC288B871D977"/>
    <w:rsid w:val="00D9608F"/>
    <w:rPr>
      <w:lang w:val="en-US" w:eastAsia="en-US"/>
    </w:rPr>
  </w:style>
  <w:style w:type="paragraph" w:customStyle="1" w:styleId="1816BA6B72124D7C87D0B7E752B6CD04">
    <w:name w:val="1816BA6B72124D7C87D0B7E752B6CD04"/>
    <w:rsid w:val="00D9608F"/>
    <w:rPr>
      <w:lang w:val="en-US" w:eastAsia="en-US"/>
    </w:rPr>
  </w:style>
  <w:style w:type="paragraph" w:customStyle="1" w:styleId="7B6A28CF1BDE4D1D8D4EE735943A4885">
    <w:name w:val="7B6A28CF1BDE4D1D8D4EE735943A4885"/>
    <w:rsid w:val="00D9608F"/>
    <w:rPr>
      <w:lang w:val="en-US" w:eastAsia="en-US"/>
    </w:rPr>
  </w:style>
  <w:style w:type="paragraph" w:customStyle="1" w:styleId="2E7E46C52B5E41EF92E825D3149628D4">
    <w:name w:val="2E7E46C52B5E41EF92E825D3149628D4"/>
    <w:rsid w:val="00D9608F"/>
    <w:rPr>
      <w:lang w:val="en-US" w:eastAsia="en-US"/>
    </w:rPr>
  </w:style>
  <w:style w:type="paragraph" w:customStyle="1" w:styleId="FF7331D0AA6140179270494B08784E8D">
    <w:name w:val="FF7331D0AA6140179270494B08784E8D"/>
    <w:rsid w:val="00D9608F"/>
    <w:rPr>
      <w:lang w:val="en-US" w:eastAsia="en-US"/>
    </w:rPr>
  </w:style>
  <w:style w:type="paragraph" w:customStyle="1" w:styleId="B85D8DD8E8C84F80BA3AD7BF60FF800C">
    <w:name w:val="B85D8DD8E8C84F80BA3AD7BF60FF800C"/>
    <w:rsid w:val="00D9608F"/>
    <w:rPr>
      <w:lang w:val="en-US" w:eastAsia="en-US"/>
    </w:rPr>
  </w:style>
  <w:style w:type="paragraph" w:customStyle="1" w:styleId="4BF64AF97B034DF4A0B1B108A4F9E5E0">
    <w:name w:val="4BF64AF97B034DF4A0B1B108A4F9E5E0"/>
    <w:rsid w:val="00D9608F"/>
    <w:rPr>
      <w:lang w:val="en-US" w:eastAsia="en-US"/>
    </w:rPr>
  </w:style>
  <w:style w:type="paragraph" w:customStyle="1" w:styleId="A5298B0D13314976A61B4824019F6199">
    <w:name w:val="A5298B0D13314976A61B4824019F6199"/>
    <w:rsid w:val="00D9608F"/>
    <w:rPr>
      <w:lang w:val="en-US" w:eastAsia="en-US"/>
    </w:rPr>
  </w:style>
  <w:style w:type="paragraph" w:customStyle="1" w:styleId="BF66CAE954AA479BBDE9230784A7BC37">
    <w:name w:val="BF66CAE954AA479BBDE9230784A7BC37"/>
    <w:rsid w:val="00D9608F"/>
    <w:rPr>
      <w:lang w:val="en-US" w:eastAsia="en-US"/>
    </w:rPr>
  </w:style>
  <w:style w:type="paragraph" w:customStyle="1" w:styleId="B5CAFD07A6D240F98E1123C818CAA31B">
    <w:name w:val="B5CAFD07A6D240F98E1123C818CAA31B"/>
    <w:rsid w:val="00D9608F"/>
    <w:rPr>
      <w:lang w:val="en-US" w:eastAsia="en-US"/>
    </w:rPr>
  </w:style>
  <w:style w:type="paragraph" w:customStyle="1" w:styleId="014196918FB6463BA9EF32F2C6C159D1">
    <w:name w:val="014196918FB6463BA9EF32F2C6C159D1"/>
    <w:rsid w:val="00D9608F"/>
    <w:rPr>
      <w:lang w:val="en-US" w:eastAsia="en-US"/>
    </w:rPr>
  </w:style>
  <w:style w:type="paragraph" w:customStyle="1" w:styleId="D0E658F4726840F5BA5B4ECB5254A006">
    <w:name w:val="D0E658F4726840F5BA5B4ECB5254A006"/>
    <w:rsid w:val="00D9608F"/>
    <w:rPr>
      <w:lang w:val="en-US" w:eastAsia="en-US"/>
    </w:rPr>
  </w:style>
  <w:style w:type="paragraph" w:customStyle="1" w:styleId="1703B25096FE4E2EBA9C3E36BABD71F3">
    <w:name w:val="1703B25096FE4E2EBA9C3E36BABD71F3"/>
    <w:rsid w:val="00D9608F"/>
    <w:rPr>
      <w:lang w:val="en-US" w:eastAsia="en-US"/>
    </w:rPr>
  </w:style>
  <w:style w:type="paragraph" w:customStyle="1" w:styleId="742641931A1A4D66B9EB0FE1A4518316">
    <w:name w:val="742641931A1A4D66B9EB0FE1A4518316"/>
    <w:rsid w:val="00D9608F"/>
    <w:rPr>
      <w:lang w:val="en-US" w:eastAsia="en-US"/>
    </w:rPr>
  </w:style>
  <w:style w:type="paragraph" w:customStyle="1" w:styleId="AF5F7180DD45479CAD5FBDDB6DEB499D">
    <w:name w:val="AF5F7180DD45479CAD5FBDDB6DEB499D"/>
    <w:rsid w:val="00D9608F"/>
    <w:rPr>
      <w:lang w:val="en-US" w:eastAsia="en-US"/>
    </w:rPr>
  </w:style>
  <w:style w:type="paragraph" w:customStyle="1" w:styleId="FD384280E1F443FCA922799FB84F64A3">
    <w:name w:val="FD384280E1F443FCA922799FB84F64A3"/>
    <w:rsid w:val="00D9608F"/>
    <w:rPr>
      <w:lang w:val="en-US" w:eastAsia="en-US"/>
    </w:rPr>
  </w:style>
  <w:style w:type="paragraph" w:customStyle="1" w:styleId="2890636ABBAC4E6C903FDCBAAA09C021">
    <w:name w:val="2890636ABBAC4E6C903FDCBAAA09C021"/>
    <w:rsid w:val="00D9608F"/>
    <w:rPr>
      <w:lang w:val="en-US" w:eastAsia="en-US"/>
    </w:rPr>
  </w:style>
  <w:style w:type="paragraph" w:customStyle="1" w:styleId="EDF3ABCD386B49BAB74FBBE1670F551B">
    <w:name w:val="EDF3ABCD386B49BAB74FBBE1670F551B"/>
    <w:rsid w:val="00D9608F"/>
    <w:rPr>
      <w:lang w:val="en-US" w:eastAsia="en-US"/>
    </w:rPr>
  </w:style>
  <w:style w:type="paragraph" w:customStyle="1" w:styleId="F70A9E9ECC8B47ECB91E222C51264A8D">
    <w:name w:val="F70A9E9ECC8B47ECB91E222C51264A8D"/>
    <w:rsid w:val="00D9608F"/>
    <w:rPr>
      <w:lang w:val="en-US" w:eastAsia="en-US"/>
    </w:rPr>
  </w:style>
  <w:style w:type="paragraph" w:customStyle="1" w:styleId="3CF4F190115F4EDCA000DB8D8765B569">
    <w:name w:val="3CF4F190115F4EDCA000DB8D8765B569"/>
    <w:rsid w:val="00D9608F"/>
    <w:rPr>
      <w:lang w:val="en-US" w:eastAsia="en-US"/>
    </w:rPr>
  </w:style>
  <w:style w:type="paragraph" w:customStyle="1" w:styleId="2D8B983171244317BDB86C673D041062">
    <w:name w:val="2D8B983171244317BDB86C673D041062"/>
    <w:rsid w:val="00D9608F"/>
    <w:rPr>
      <w:lang w:val="en-US" w:eastAsia="en-US"/>
    </w:rPr>
  </w:style>
  <w:style w:type="paragraph" w:customStyle="1" w:styleId="138B5D0468DB4D519715EF3CD4685BEB">
    <w:name w:val="138B5D0468DB4D519715EF3CD4685BEB"/>
    <w:rsid w:val="00D9608F"/>
    <w:rPr>
      <w:lang w:val="en-US" w:eastAsia="en-US"/>
    </w:rPr>
  </w:style>
  <w:style w:type="paragraph" w:customStyle="1" w:styleId="9F42EB80044C4F558CDBC0CAAF798402">
    <w:name w:val="9F42EB80044C4F558CDBC0CAAF798402"/>
    <w:rsid w:val="00D9608F"/>
    <w:rPr>
      <w:lang w:val="en-US" w:eastAsia="en-US"/>
    </w:rPr>
  </w:style>
  <w:style w:type="paragraph" w:customStyle="1" w:styleId="5C7DF3362B344343BAE0578BB4D6798A">
    <w:name w:val="5C7DF3362B344343BAE0578BB4D6798A"/>
    <w:rsid w:val="00D9608F"/>
    <w:rPr>
      <w:lang w:val="en-US" w:eastAsia="en-US"/>
    </w:rPr>
  </w:style>
  <w:style w:type="paragraph" w:customStyle="1" w:styleId="B9FDC7B3A54F4F9D95F23CC56F243EDB">
    <w:name w:val="B9FDC7B3A54F4F9D95F23CC56F243EDB"/>
    <w:rsid w:val="00D9608F"/>
    <w:rPr>
      <w:lang w:val="en-US" w:eastAsia="en-US"/>
    </w:rPr>
  </w:style>
  <w:style w:type="paragraph" w:customStyle="1" w:styleId="AE4C379698C74AEFA6D98FE1E000FE21">
    <w:name w:val="AE4C379698C74AEFA6D98FE1E000FE21"/>
    <w:rsid w:val="00D9608F"/>
    <w:rPr>
      <w:lang w:val="en-US" w:eastAsia="en-US"/>
    </w:rPr>
  </w:style>
  <w:style w:type="paragraph" w:customStyle="1" w:styleId="B1DF018AF2B84C498CB6966155C486B7">
    <w:name w:val="B1DF018AF2B84C498CB6966155C486B7"/>
    <w:rsid w:val="00D9608F"/>
    <w:rPr>
      <w:lang w:val="en-US" w:eastAsia="en-US"/>
    </w:rPr>
  </w:style>
  <w:style w:type="paragraph" w:customStyle="1" w:styleId="BBFCEDCF2A6D450A8DD9367EF77A8311">
    <w:name w:val="BBFCEDCF2A6D450A8DD9367EF77A8311"/>
    <w:rsid w:val="00D9608F"/>
    <w:rPr>
      <w:lang w:val="en-US" w:eastAsia="en-US"/>
    </w:rPr>
  </w:style>
  <w:style w:type="paragraph" w:customStyle="1" w:styleId="6E33835F19A84AC193D10C6535A8FB9F">
    <w:name w:val="6E33835F19A84AC193D10C6535A8FB9F"/>
    <w:rsid w:val="00D9608F"/>
    <w:rPr>
      <w:lang w:val="en-US" w:eastAsia="en-US"/>
    </w:rPr>
  </w:style>
  <w:style w:type="paragraph" w:customStyle="1" w:styleId="B9D851FDAB5C4BF3AF567EFB0A129263">
    <w:name w:val="B9D851FDAB5C4BF3AF567EFB0A129263"/>
    <w:rsid w:val="00D9608F"/>
    <w:rPr>
      <w:lang w:val="en-US" w:eastAsia="en-US"/>
    </w:rPr>
  </w:style>
  <w:style w:type="paragraph" w:customStyle="1" w:styleId="C23CDF406B0742B1922F1DEE1C498106">
    <w:name w:val="C23CDF406B0742B1922F1DEE1C498106"/>
    <w:rsid w:val="00D9608F"/>
    <w:rPr>
      <w:lang w:val="en-US" w:eastAsia="en-US"/>
    </w:rPr>
  </w:style>
  <w:style w:type="paragraph" w:customStyle="1" w:styleId="41670747143C420F800AAFBDF137D4DE">
    <w:name w:val="41670747143C420F800AAFBDF137D4DE"/>
    <w:rsid w:val="00D9608F"/>
    <w:rPr>
      <w:lang w:val="en-US" w:eastAsia="en-US"/>
    </w:rPr>
  </w:style>
  <w:style w:type="paragraph" w:customStyle="1" w:styleId="30EA51A357E94D00A44D2FBD342CAC08">
    <w:name w:val="30EA51A357E94D00A44D2FBD342CAC08"/>
    <w:rsid w:val="00D9608F"/>
    <w:rPr>
      <w:lang w:val="en-US" w:eastAsia="en-US"/>
    </w:rPr>
  </w:style>
  <w:style w:type="paragraph" w:customStyle="1" w:styleId="E7789446AE3D458D9A43CA47F7AFDBB0">
    <w:name w:val="E7789446AE3D458D9A43CA47F7AFDBB0"/>
    <w:rsid w:val="00D9608F"/>
    <w:rPr>
      <w:lang w:val="en-US" w:eastAsia="en-US"/>
    </w:rPr>
  </w:style>
  <w:style w:type="paragraph" w:customStyle="1" w:styleId="1A5C76FC44EF4D799EC5F596AE677B76">
    <w:name w:val="1A5C76FC44EF4D799EC5F596AE677B76"/>
    <w:rsid w:val="00D9608F"/>
    <w:rPr>
      <w:lang w:val="en-US" w:eastAsia="en-US"/>
    </w:rPr>
  </w:style>
  <w:style w:type="paragraph" w:customStyle="1" w:styleId="6DA59E5061A244C8B6047EB8507F9520">
    <w:name w:val="6DA59E5061A244C8B6047EB8507F9520"/>
    <w:rsid w:val="00D9608F"/>
    <w:rPr>
      <w:lang w:val="en-US" w:eastAsia="en-US"/>
    </w:rPr>
  </w:style>
  <w:style w:type="paragraph" w:customStyle="1" w:styleId="DFD00CA8456E412F97970DC5D5C8AB20">
    <w:name w:val="DFD00CA8456E412F97970DC5D5C8AB20"/>
    <w:rsid w:val="00D9608F"/>
    <w:rPr>
      <w:lang w:val="en-US" w:eastAsia="en-US"/>
    </w:rPr>
  </w:style>
  <w:style w:type="paragraph" w:customStyle="1" w:styleId="8428D89808FD4290B27D51FC7F2A5425">
    <w:name w:val="8428D89808FD4290B27D51FC7F2A5425"/>
    <w:rsid w:val="00D9608F"/>
    <w:rPr>
      <w:lang w:val="en-US" w:eastAsia="en-US"/>
    </w:rPr>
  </w:style>
  <w:style w:type="paragraph" w:customStyle="1" w:styleId="B2496B60868749F9A8C4D5BD959479B2">
    <w:name w:val="B2496B60868749F9A8C4D5BD959479B2"/>
    <w:rsid w:val="00D9608F"/>
    <w:rPr>
      <w:lang w:val="en-US" w:eastAsia="en-US"/>
    </w:rPr>
  </w:style>
  <w:style w:type="paragraph" w:customStyle="1" w:styleId="96ABCBDED8994891A5774B8DD07D2CDA">
    <w:name w:val="96ABCBDED8994891A5774B8DD07D2CDA"/>
    <w:rsid w:val="00D9608F"/>
    <w:rPr>
      <w:lang w:val="en-US" w:eastAsia="en-US"/>
    </w:rPr>
  </w:style>
  <w:style w:type="paragraph" w:customStyle="1" w:styleId="16BB5DF134E9416AA45C1EEC143C8171">
    <w:name w:val="16BB5DF134E9416AA45C1EEC143C8171"/>
    <w:rsid w:val="00D9608F"/>
    <w:rPr>
      <w:lang w:val="en-US" w:eastAsia="en-US"/>
    </w:rPr>
  </w:style>
  <w:style w:type="paragraph" w:customStyle="1" w:styleId="371FA542184349F4AB2B6B78394FCF30">
    <w:name w:val="371FA542184349F4AB2B6B78394FCF30"/>
    <w:rsid w:val="00D9608F"/>
    <w:rPr>
      <w:lang w:val="en-US" w:eastAsia="en-US"/>
    </w:rPr>
  </w:style>
  <w:style w:type="paragraph" w:customStyle="1" w:styleId="3AFEED286E964CCF895472279D725197">
    <w:name w:val="3AFEED286E964CCF895472279D725197"/>
    <w:rsid w:val="00D9608F"/>
    <w:rPr>
      <w:lang w:val="en-US" w:eastAsia="en-US"/>
    </w:rPr>
  </w:style>
  <w:style w:type="paragraph" w:customStyle="1" w:styleId="E53FEEA4D5E241B6AB46825BE3B203C0">
    <w:name w:val="E53FEEA4D5E241B6AB46825BE3B203C0"/>
    <w:rsid w:val="00D9608F"/>
    <w:rPr>
      <w:lang w:val="en-US" w:eastAsia="en-US"/>
    </w:rPr>
  </w:style>
  <w:style w:type="paragraph" w:customStyle="1" w:styleId="6A8D3FB5AD8C40D8B50F9D372F7BE463">
    <w:name w:val="6A8D3FB5AD8C40D8B50F9D372F7BE463"/>
    <w:rsid w:val="00D9608F"/>
    <w:rPr>
      <w:lang w:val="en-US" w:eastAsia="en-US"/>
    </w:rPr>
  </w:style>
  <w:style w:type="paragraph" w:customStyle="1" w:styleId="DF017E94FAD947969DEDBC0331DADF26">
    <w:name w:val="DF017E94FAD947969DEDBC0331DADF26"/>
    <w:rsid w:val="00D9608F"/>
    <w:rPr>
      <w:lang w:val="en-US" w:eastAsia="en-US"/>
    </w:rPr>
  </w:style>
  <w:style w:type="paragraph" w:customStyle="1" w:styleId="3FE50F631A524DF69A424D5875333925">
    <w:name w:val="3FE50F631A524DF69A424D5875333925"/>
    <w:rsid w:val="00D9608F"/>
    <w:rPr>
      <w:lang w:val="en-US" w:eastAsia="en-US"/>
    </w:rPr>
  </w:style>
  <w:style w:type="paragraph" w:customStyle="1" w:styleId="0C226B952E7A4734816A6B8559F1BA77">
    <w:name w:val="0C226B952E7A4734816A6B8559F1BA77"/>
    <w:rsid w:val="00D9608F"/>
    <w:rPr>
      <w:lang w:val="en-US" w:eastAsia="en-US"/>
    </w:rPr>
  </w:style>
  <w:style w:type="paragraph" w:customStyle="1" w:styleId="4AF4BB71757F45FC902C87DAA04B70F9">
    <w:name w:val="4AF4BB71757F45FC902C87DAA04B70F9"/>
    <w:rsid w:val="00D9608F"/>
    <w:rPr>
      <w:lang w:val="en-US" w:eastAsia="en-US"/>
    </w:rPr>
  </w:style>
  <w:style w:type="paragraph" w:customStyle="1" w:styleId="850F57E4F9D049D5BEB7605C21AABCFC">
    <w:name w:val="850F57E4F9D049D5BEB7605C21AABCFC"/>
    <w:rsid w:val="00D9608F"/>
    <w:rPr>
      <w:lang w:val="en-US" w:eastAsia="en-US"/>
    </w:rPr>
  </w:style>
  <w:style w:type="paragraph" w:customStyle="1" w:styleId="7A2FC61B0ACC494D84C8FD93A1928322">
    <w:name w:val="7A2FC61B0ACC494D84C8FD93A1928322"/>
    <w:rsid w:val="00D9608F"/>
    <w:rPr>
      <w:lang w:val="en-US" w:eastAsia="en-US"/>
    </w:rPr>
  </w:style>
  <w:style w:type="paragraph" w:customStyle="1" w:styleId="430342840A5E46DF94E27B470E544286">
    <w:name w:val="430342840A5E46DF94E27B470E544286"/>
    <w:rsid w:val="00D9608F"/>
    <w:rPr>
      <w:lang w:val="en-US" w:eastAsia="en-US"/>
    </w:rPr>
  </w:style>
  <w:style w:type="paragraph" w:customStyle="1" w:styleId="1E8886C485E745C6AF096A77BB171073">
    <w:name w:val="1E8886C485E745C6AF096A77BB171073"/>
    <w:rsid w:val="00D9608F"/>
    <w:rPr>
      <w:lang w:val="en-US" w:eastAsia="en-US"/>
    </w:rPr>
  </w:style>
  <w:style w:type="paragraph" w:customStyle="1" w:styleId="A52118EFB1544004B7A94DC3BAF6B518">
    <w:name w:val="A52118EFB1544004B7A94DC3BAF6B518"/>
    <w:rsid w:val="00D9608F"/>
    <w:rPr>
      <w:lang w:val="en-US" w:eastAsia="en-US"/>
    </w:rPr>
  </w:style>
  <w:style w:type="paragraph" w:customStyle="1" w:styleId="E211D86524894EE2A67CECAB84EE5AD4">
    <w:name w:val="E211D86524894EE2A67CECAB84EE5AD4"/>
    <w:rsid w:val="00D9608F"/>
    <w:rPr>
      <w:lang w:val="en-US" w:eastAsia="en-US"/>
    </w:rPr>
  </w:style>
  <w:style w:type="paragraph" w:customStyle="1" w:styleId="1309E978486D44E684CF04E1F38B30F0">
    <w:name w:val="1309E978486D44E684CF04E1F38B30F0"/>
    <w:rsid w:val="00D9608F"/>
    <w:rPr>
      <w:lang w:val="en-US" w:eastAsia="en-US"/>
    </w:rPr>
  </w:style>
  <w:style w:type="paragraph" w:customStyle="1" w:styleId="1BA600AA49C94C1DBC85C759C325C53E">
    <w:name w:val="1BA600AA49C94C1DBC85C759C325C53E"/>
    <w:rsid w:val="00D9608F"/>
    <w:rPr>
      <w:lang w:val="en-US" w:eastAsia="en-US"/>
    </w:rPr>
  </w:style>
  <w:style w:type="paragraph" w:customStyle="1" w:styleId="FD9B3D79C541448C896D40F45C867CCA">
    <w:name w:val="FD9B3D79C541448C896D40F45C867CCA"/>
    <w:rsid w:val="00D9608F"/>
    <w:rPr>
      <w:lang w:val="en-US" w:eastAsia="en-US"/>
    </w:rPr>
  </w:style>
  <w:style w:type="paragraph" w:customStyle="1" w:styleId="3F6728F14E3C4588B1EFE790BB4E3BA6">
    <w:name w:val="3F6728F14E3C4588B1EFE790BB4E3BA6"/>
    <w:rsid w:val="00D9608F"/>
    <w:rPr>
      <w:lang w:val="en-US" w:eastAsia="en-US"/>
    </w:rPr>
  </w:style>
  <w:style w:type="paragraph" w:customStyle="1" w:styleId="9DFB2BF417064DD1BCA6D35BF54DA204">
    <w:name w:val="9DFB2BF417064DD1BCA6D35BF54DA204"/>
    <w:rsid w:val="00D9608F"/>
    <w:rPr>
      <w:lang w:val="en-US" w:eastAsia="en-US"/>
    </w:rPr>
  </w:style>
  <w:style w:type="paragraph" w:customStyle="1" w:styleId="1A85BA88F4FF40CA945BBD967BA6584A">
    <w:name w:val="1A85BA88F4FF40CA945BBD967BA6584A"/>
    <w:rsid w:val="00D9608F"/>
    <w:rPr>
      <w:lang w:val="en-US" w:eastAsia="en-US"/>
    </w:rPr>
  </w:style>
  <w:style w:type="paragraph" w:customStyle="1" w:styleId="A10B3279D4624ACAA4B666BCDFA731DB">
    <w:name w:val="A10B3279D4624ACAA4B666BCDFA731DB"/>
    <w:rsid w:val="00D9608F"/>
    <w:rPr>
      <w:lang w:val="en-US" w:eastAsia="en-US"/>
    </w:rPr>
  </w:style>
  <w:style w:type="paragraph" w:customStyle="1" w:styleId="7835626C13B34AB7AED75A682481978B">
    <w:name w:val="7835626C13B34AB7AED75A682481978B"/>
    <w:rsid w:val="00D9608F"/>
    <w:rPr>
      <w:lang w:val="en-US" w:eastAsia="en-US"/>
    </w:rPr>
  </w:style>
  <w:style w:type="paragraph" w:customStyle="1" w:styleId="CEF861659FEE480ABF0A5241E179D1CB">
    <w:name w:val="CEF861659FEE480ABF0A5241E179D1CB"/>
    <w:rsid w:val="00D9608F"/>
    <w:rPr>
      <w:lang w:val="en-US" w:eastAsia="en-US"/>
    </w:rPr>
  </w:style>
  <w:style w:type="paragraph" w:customStyle="1" w:styleId="00A40E165EC04160A6A0865E53BB4109">
    <w:name w:val="00A40E165EC04160A6A0865E53BB4109"/>
    <w:rsid w:val="00D9608F"/>
    <w:rPr>
      <w:lang w:val="en-US" w:eastAsia="en-US"/>
    </w:rPr>
  </w:style>
  <w:style w:type="paragraph" w:customStyle="1" w:styleId="05B3E401C64C479DA540CAF52DC3CEE0">
    <w:name w:val="05B3E401C64C479DA540CAF52DC3CEE0"/>
    <w:rsid w:val="00D9608F"/>
    <w:rPr>
      <w:lang w:val="en-US" w:eastAsia="en-US"/>
    </w:rPr>
  </w:style>
  <w:style w:type="paragraph" w:customStyle="1" w:styleId="3B13B12EEA514B51B6FAB2E31E551E81">
    <w:name w:val="3B13B12EEA514B51B6FAB2E31E551E81"/>
    <w:rsid w:val="00D9608F"/>
    <w:rPr>
      <w:lang w:val="en-US" w:eastAsia="en-US"/>
    </w:rPr>
  </w:style>
  <w:style w:type="paragraph" w:customStyle="1" w:styleId="AA7635EF983B4E12BBD47A5A5BD78D79">
    <w:name w:val="AA7635EF983B4E12BBD47A5A5BD78D79"/>
    <w:rsid w:val="00D9608F"/>
    <w:rPr>
      <w:lang w:val="en-US" w:eastAsia="en-US"/>
    </w:rPr>
  </w:style>
  <w:style w:type="paragraph" w:customStyle="1" w:styleId="272DA0939281476BB2F006EB46BEDD12">
    <w:name w:val="272DA0939281476BB2F006EB46BEDD12"/>
    <w:rsid w:val="00D9608F"/>
    <w:rPr>
      <w:lang w:val="en-US" w:eastAsia="en-US"/>
    </w:rPr>
  </w:style>
  <w:style w:type="paragraph" w:customStyle="1" w:styleId="D13D84171E1D4601857A1CA2052346FF">
    <w:name w:val="D13D84171E1D4601857A1CA2052346FF"/>
    <w:rsid w:val="00D9608F"/>
    <w:rPr>
      <w:lang w:val="en-US" w:eastAsia="en-US"/>
    </w:rPr>
  </w:style>
  <w:style w:type="paragraph" w:customStyle="1" w:styleId="FA6D475C42804602A98D4D41B575D9D4">
    <w:name w:val="FA6D475C42804602A98D4D41B575D9D4"/>
    <w:rsid w:val="00D9608F"/>
    <w:rPr>
      <w:lang w:val="en-US" w:eastAsia="en-US"/>
    </w:rPr>
  </w:style>
  <w:style w:type="paragraph" w:customStyle="1" w:styleId="2ADB97A6968A42448002832431001A88">
    <w:name w:val="2ADB97A6968A42448002832431001A88"/>
    <w:rsid w:val="00D9608F"/>
    <w:rPr>
      <w:lang w:val="en-US" w:eastAsia="en-US"/>
    </w:rPr>
  </w:style>
  <w:style w:type="paragraph" w:customStyle="1" w:styleId="8D27EAED9EDD4BFC8EBB0CC7BDBA2374">
    <w:name w:val="8D27EAED9EDD4BFC8EBB0CC7BDBA2374"/>
    <w:rsid w:val="00D9608F"/>
    <w:rPr>
      <w:lang w:val="en-US" w:eastAsia="en-US"/>
    </w:rPr>
  </w:style>
  <w:style w:type="paragraph" w:customStyle="1" w:styleId="C185CCDB58614AD89B526B21C275121D">
    <w:name w:val="C185CCDB58614AD89B526B21C275121D"/>
    <w:rsid w:val="00D9608F"/>
    <w:rPr>
      <w:lang w:val="en-US" w:eastAsia="en-US"/>
    </w:rPr>
  </w:style>
  <w:style w:type="paragraph" w:customStyle="1" w:styleId="AE110FAD158E487797BDC355B8E3C06F">
    <w:name w:val="AE110FAD158E487797BDC355B8E3C06F"/>
    <w:rsid w:val="00D9608F"/>
    <w:rPr>
      <w:lang w:val="en-US" w:eastAsia="en-US"/>
    </w:rPr>
  </w:style>
  <w:style w:type="paragraph" w:customStyle="1" w:styleId="31CAB09DE1CC4D7AB8B5DD962300362F">
    <w:name w:val="31CAB09DE1CC4D7AB8B5DD962300362F"/>
    <w:rsid w:val="00D9608F"/>
    <w:rPr>
      <w:lang w:val="en-US" w:eastAsia="en-US"/>
    </w:rPr>
  </w:style>
  <w:style w:type="paragraph" w:customStyle="1" w:styleId="0F7CE3A1E9E344918E04ECF157553EF9">
    <w:name w:val="0F7CE3A1E9E344918E04ECF157553EF9"/>
    <w:rsid w:val="00D9608F"/>
    <w:rPr>
      <w:lang w:val="en-US" w:eastAsia="en-US"/>
    </w:rPr>
  </w:style>
  <w:style w:type="paragraph" w:customStyle="1" w:styleId="49C5765B6B1B45E4AED8271AFD1D584F">
    <w:name w:val="49C5765B6B1B45E4AED8271AFD1D584F"/>
    <w:rsid w:val="00D9608F"/>
    <w:rPr>
      <w:lang w:val="en-US" w:eastAsia="en-US"/>
    </w:rPr>
  </w:style>
  <w:style w:type="paragraph" w:customStyle="1" w:styleId="66C13E15BA3641B2B465CCAE24E68EC3">
    <w:name w:val="66C13E15BA3641B2B465CCAE24E68EC3"/>
    <w:rsid w:val="00D9608F"/>
    <w:rPr>
      <w:lang w:val="en-US" w:eastAsia="en-US"/>
    </w:rPr>
  </w:style>
  <w:style w:type="paragraph" w:customStyle="1" w:styleId="FEFCDA74A0D345E8B5808A6DBA81EAB1">
    <w:name w:val="FEFCDA74A0D345E8B5808A6DBA81EAB1"/>
    <w:rsid w:val="00D9608F"/>
    <w:rPr>
      <w:lang w:val="en-US" w:eastAsia="en-US"/>
    </w:rPr>
  </w:style>
  <w:style w:type="paragraph" w:customStyle="1" w:styleId="A2E2B7B68B904DE0A485D919AB496582">
    <w:name w:val="A2E2B7B68B904DE0A485D919AB496582"/>
    <w:rsid w:val="00D9608F"/>
    <w:rPr>
      <w:lang w:val="en-US" w:eastAsia="en-US"/>
    </w:rPr>
  </w:style>
  <w:style w:type="paragraph" w:customStyle="1" w:styleId="878DB253BDF6489EA5C7E912C1552B36">
    <w:name w:val="878DB253BDF6489EA5C7E912C1552B36"/>
    <w:rsid w:val="00D9608F"/>
    <w:rPr>
      <w:lang w:val="en-US" w:eastAsia="en-US"/>
    </w:rPr>
  </w:style>
  <w:style w:type="paragraph" w:customStyle="1" w:styleId="5C27D12A3F5348C381AD2E4F08ECA916">
    <w:name w:val="5C27D12A3F5348C381AD2E4F08ECA916"/>
    <w:rsid w:val="00D9608F"/>
    <w:rPr>
      <w:lang w:val="en-US" w:eastAsia="en-US"/>
    </w:rPr>
  </w:style>
  <w:style w:type="paragraph" w:customStyle="1" w:styleId="F9042139C2DD466782A51BD9E7CB49C6">
    <w:name w:val="F9042139C2DD466782A51BD9E7CB49C6"/>
    <w:rsid w:val="00D9608F"/>
    <w:rPr>
      <w:lang w:val="en-US" w:eastAsia="en-US"/>
    </w:rPr>
  </w:style>
  <w:style w:type="paragraph" w:customStyle="1" w:styleId="964874CE66564119BE743E7B63449F78">
    <w:name w:val="964874CE66564119BE743E7B63449F78"/>
    <w:rsid w:val="00D9608F"/>
    <w:rPr>
      <w:lang w:val="en-US" w:eastAsia="en-US"/>
    </w:rPr>
  </w:style>
  <w:style w:type="paragraph" w:customStyle="1" w:styleId="CE367602D2E342DAA8C0202980D7AA49">
    <w:name w:val="CE367602D2E342DAA8C0202980D7AA49"/>
    <w:rsid w:val="00D9608F"/>
    <w:rPr>
      <w:lang w:val="en-US" w:eastAsia="en-US"/>
    </w:rPr>
  </w:style>
  <w:style w:type="paragraph" w:customStyle="1" w:styleId="A1C909E4CB174CE8AF31CEB728E35BBB">
    <w:name w:val="A1C909E4CB174CE8AF31CEB728E35BBB"/>
    <w:rsid w:val="00D9608F"/>
    <w:rPr>
      <w:lang w:val="en-US" w:eastAsia="en-US"/>
    </w:rPr>
  </w:style>
  <w:style w:type="paragraph" w:customStyle="1" w:styleId="416EAC2493CD4ACABF174DD17093CA82">
    <w:name w:val="416EAC2493CD4ACABF174DD17093CA82"/>
    <w:rsid w:val="00D9608F"/>
    <w:rPr>
      <w:lang w:val="en-US" w:eastAsia="en-US"/>
    </w:rPr>
  </w:style>
  <w:style w:type="paragraph" w:customStyle="1" w:styleId="ACAAD65D01844A3E9AD890E75AC8678D">
    <w:name w:val="ACAAD65D01844A3E9AD890E75AC8678D"/>
    <w:rsid w:val="00D9608F"/>
    <w:rPr>
      <w:lang w:val="en-US" w:eastAsia="en-US"/>
    </w:rPr>
  </w:style>
  <w:style w:type="paragraph" w:customStyle="1" w:styleId="71BCE6BABB1A4AD1847FC89A95C8EC34">
    <w:name w:val="71BCE6BABB1A4AD1847FC89A95C8EC34"/>
    <w:rsid w:val="00D9608F"/>
    <w:rPr>
      <w:lang w:val="en-US" w:eastAsia="en-US"/>
    </w:rPr>
  </w:style>
  <w:style w:type="paragraph" w:customStyle="1" w:styleId="7D0B02BAEE9A4541A66FD19683DD09A0">
    <w:name w:val="7D0B02BAEE9A4541A66FD19683DD09A0"/>
    <w:rsid w:val="00D9608F"/>
    <w:rPr>
      <w:lang w:val="en-US" w:eastAsia="en-US"/>
    </w:rPr>
  </w:style>
  <w:style w:type="paragraph" w:customStyle="1" w:styleId="F80F13339C974E94A53D12A56DA8532A">
    <w:name w:val="F80F13339C974E94A53D12A56DA8532A"/>
    <w:rsid w:val="00D9608F"/>
    <w:rPr>
      <w:lang w:val="en-US" w:eastAsia="en-US"/>
    </w:rPr>
  </w:style>
  <w:style w:type="paragraph" w:customStyle="1" w:styleId="489418CEAA7247B7B1EB9775A6989068">
    <w:name w:val="489418CEAA7247B7B1EB9775A6989068"/>
    <w:rsid w:val="00D9608F"/>
    <w:rPr>
      <w:lang w:val="en-US" w:eastAsia="en-US"/>
    </w:rPr>
  </w:style>
  <w:style w:type="paragraph" w:customStyle="1" w:styleId="0E735FAA61944A55A72700F25626A9E0">
    <w:name w:val="0E735FAA61944A55A72700F25626A9E0"/>
    <w:rsid w:val="00D9608F"/>
    <w:rPr>
      <w:lang w:val="en-US" w:eastAsia="en-US"/>
    </w:rPr>
  </w:style>
  <w:style w:type="paragraph" w:customStyle="1" w:styleId="3A6EAD035FB3491D81F1814F578A805A">
    <w:name w:val="3A6EAD035FB3491D81F1814F578A805A"/>
    <w:rsid w:val="00D9608F"/>
    <w:rPr>
      <w:lang w:val="en-US" w:eastAsia="en-US"/>
    </w:rPr>
  </w:style>
  <w:style w:type="paragraph" w:customStyle="1" w:styleId="C4288CF6B149459AB387199A76D608AF">
    <w:name w:val="C4288CF6B149459AB387199A76D608AF"/>
    <w:rsid w:val="00D9608F"/>
    <w:rPr>
      <w:lang w:val="en-US" w:eastAsia="en-US"/>
    </w:rPr>
  </w:style>
  <w:style w:type="paragraph" w:customStyle="1" w:styleId="D865BD60DF264622B68AC41723E7A61B">
    <w:name w:val="D865BD60DF264622B68AC41723E7A61B"/>
    <w:rsid w:val="00D9608F"/>
    <w:rPr>
      <w:lang w:val="en-US" w:eastAsia="en-US"/>
    </w:rPr>
  </w:style>
  <w:style w:type="paragraph" w:customStyle="1" w:styleId="B146AA45892A4FF6AF217D30BD9E5B19">
    <w:name w:val="B146AA45892A4FF6AF217D30BD9E5B19"/>
    <w:rsid w:val="00D9608F"/>
    <w:rPr>
      <w:lang w:val="en-US" w:eastAsia="en-US"/>
    </w:rPr>
  </w:style>
  <w:style w:type="paragraph" w:customStyle="1" w:styleId="82CABD8162DD44FB83B729961304967E">
    <w:name w:val="82CABD8162DD44FB83B729961304967E"/>
    <w:rsid w:val="00D9608F"/>
    <w:rPr>
      <w:lang w:val="en-US" w:eastAsia="en-US"/>
    </w:rPr>
  </w:style>
  <w:style w:type="paragraph" w:customStyle="1" w:styleId="4539F3BBD6F6429B9BF5B814657C75F7">
    <w:name w:val="4539F3BBD6F6429B9BF5B814657C75F7"/>
    <w:rsid w:val="00D9608F"/>
    <w:rPr>
      <w:lang w:val="en-US" w:eastAsia="en-US"/>
    </w:rPr>
  </w:style>
  <w:style w:type="paragraph" w:customStyle="1" w:styleId="009219372FE042888884E3F7EA58C33F">
    <w:name w:val="009219372FE042888884E3F7EA58C33F"/>
    <w:rsid w:val="00D9608F"/>
    <w:rPr>
      <w:lang w:val="en-US" w:eastAsia="en-US"/>
    </w:rPr>
  </w:style>
  <w:style w:type="paragraph" w:customStyle="1" w:styleId="B4EA79C160F64320BD82550EF2CDEA30">
    <w:name w:val="B4EA79C160F64320BD82550EF2CDEA30"/>
    <w:rsid w:val="00D9608F"/>
    <w:rPr>
      <w:lang w:val="en-US" w:eastAsia="en-US"/>
    </w:rPr>
  </w:style>
  <w:style w:type="paragraph" w:customStyle="1" w:styleId="EA15D17A6EBC4522BAAE1A2C05B60C3A">
    <w:name w:val="EA15D17A6EBC4522BAAE1A2C05B60C3A"/>
    <w:rsid w:val="00D9608F"/>
    <w:rPr>
      <w:lang w:val="en-US" w:eastAsia="en-US"/>
    </w:rPr>
  </w:style>
  <w:style w:type="paragraph" w:customStyle="1" w:styleId="C94EE0D0102F452495D7C0BCC26CE654">
    <w:name w:val="C94EE0D0102F452495D7C0BCC26CE654"/>
    <w:rsid w:val="00D9608F"/>
    <w:rPr>
      <w:lang w:val="en-US" w:eastAsia="en-US"/>
    </w:rPr>
  </w:style>
  <w:style w:type="paragraph" w:customStyle="1" w:styleId="6BC113A4085E4DA695588C71EF06145D">
    <w:name w:val="6BC113A4085E4DA695588C71EF06145D"/>
    <w:rsid w:val="00D9608F"/>
    <w:rPr>
      <w:lang w:val="en-US" w:eastAsia="en-US"/>
    </w:rPr>
  </w:style>
  <w:style w:type="paragraph" w:customStyle="1" w:styleId="729DA4D4832642E09AD2BA33C4DC3B12">
    <w:name w:val="729DA4D4832642E09AD2BA33C4DC3B12"/>
    <w:rsid w:val="00D9608F"/>
    <w:rPr>
      <w:lang w:val="en-US" w:eastAsia="en-US"/>
    </w:rPr>
  </w:style>
  <w:style w:type="paragraph" w:customStyle="1" w:styleId="B1061099D03A480994CB31341AFE4724">
    <w:name w:val="B1061099D03A480994CB31341AFE4724"/>
    <w:rsid w:val="00D9608F"/>
    <w:rPr>
      <w:lang w:val="en-US" w:eastAsia="en-US"/>
    </w:rPr>
  </w:style>
  <w:style w:type="paragraph" w:customStyle="1" w:styleId="11358E7BEF7D4A068E1553D44A801917">
    <w:name w:val="11358E7BEF7D4A068E1553D44A801917"/>
    <w:rsid w:val="00D9608F"/>
    <w:rPr>
      <w:lang w:val="en-US" w:eastAsia="en-US"/>
    </w:rPr>
  </w:style>
  <w:style w:type="paragraph" w:customStyle="1" w:styleId="151CB920315D4FE581A0471EF58D0BF3">
    <w:name w:val="151CB920315D4FE581A0471EF58D0BF3"/>
    <w:rsid w:val="00D9608F"/>
    <w:rPr>
      <w:lang w:val="en-US" w:eastAsia="en-US"/>
    </w:rPr>
  </w:style>
  <w:style w:type="paragraph" w:customStyle="1" w:styleId="8379E2A308B943179776383BC710E552">
    <w:name w:val="8379E2A308B943179776383BC710E552"/>
    <w:rsid w:val="00D9608F"/>
    <w:rPr>
      <w:lang w:val="en-US" w:eastAsia="en-US"/>
    </w:rPr>
  </w:style>
  <w:style w:type="paragraph" w:customStyle="1" w:styleId="20253AC27B3347B1B3F74679915D389A">
    <w:name w:val="20253AC27B3347B1B3F74679915D389A"/>
    <w:rsid w:val="00D9608F"/>
    <w:rPr>
      <w:lang w:val="en-US" w:eastAsia="en-US"/>
    </w:rPr>
  </w:style>
  <w:style w:type="paragraph" w:customStyle="1" w:styleId="5CC2E609AB9D441D83A52E0F112ED1F6">
    <w:name w:val="5CC2E609AB9D441D83A52E0F112ED1F6"/>
    <w:rsid w:val="00D9608F"/>
    <w:rPr>
      <w:lang w:val="en-US" w:eastAsia="en-US"/>
    </w:rPr>
  </w:style>
  <w:style w:type="paragraph" w:customStyle="1" w:styleId="5CDAA580ACB54CC48284764652397BC0">
    <w:name w:val="5CDAA580ACB54CC48284764652397BC0"/>
    <w:rsid w:val="00D9608F"/>
    <w:rPr>
      <w:lang w:val="en-US" w:eastAsia="en-US"/>
    </w:rPr>
  </w:style>
  <w:style w:type="paragraph" w:customStyle="1" w:styleId="E2694055AC244B97AFD81F5B9A308B78">
    <w:name w:val="E2694055AC244B97AFD81F5B9A308B78"/>
    <w:rsid w:val="00D9608F"/>
    <w:rPr>
      <w:lang w:val="en-US" w:eastAsia="en-US"/>
    </w:rPr>
  </w:style>
  <w:style w:type="paragraph" w:customStyle="1" w:styleId="A05657ED11ED4CAC85D300EE98BE8584">
    <w:name w:val="A05657ED11ED4CAC85D300EE98BE8584"/>
    <w:rsid w:val="00D9608F"/>
    <w:rPr>
      <w:lang w:val="en-US" w:eastAsia="en-US"/>
    </w:rPr>
  </w:style>
  <w:style w:type="paragraph" w:customStyle="1" w:styleId="F4BFF183CBB64D6C82E131B6BE629693">
    <w:name w:val="F4BFF183CBB64D6C82E131B6BE629693"/>
    <w:rsid w:val="00D9608F"/>
    <w:rPr>
      <w:lang w:val="en-US" w:eastAsia="en-US"/>
    </w:rPr>
  </w:style>
  <w:style w:type="paragraph" w:customStyle="1" w:styleId="15D98CCF31494201AAA4F8A5D470550E">
    <w:name w:val="15D98CCF31494201AAA4F8A5D470550E"/>
    <w:rsid w:val="00D9608F"/>
    <w:rPr>
      <w:lang w:val="en-US" w:eastAsia="en-US"/>
    </w:rPr>
  </w:style>
  <w:style w:type="paragraph" w:customStyle="1" w:styleId="61ACA5310D1F47F1A949FB2ECE286965">
    <w:name w:val="61ACA5310D1F47F1A949FB2ECE286965"/>
    <w:rsid w:val="00D9608F"/>
    <w:rPr>
      <w:lang w:val="en-US" w:eastAsia="en-US"/>
    </w:rPr>
  </w:style>
  <w:style w:type="paragraph" w:customStyle="1" w:styleId="9003A371EA4341B790ABDA69BBBE3148">
    <w:name w:val="9003A371EA4341B790ABDA69BBBE3148"/>
    <w:rsid w:val="00D9608F"/>
    <w:rPr>
      <w:lang w:val="en-US" w:eastAsia="en-US"/>
    </w:rPr>
  </w:style>
  <w:style w:type="paragraph" w:customStyle="1" w:styleId="03D8A5D1B89E4F9489D33E9F0FB08A98">
    <w:name w:val="03D8A5D1B89E4F9489D33E9F0FB08A98"/>
    <w:rsid w:val="00D9608F"/>
    <w:rPr>
      <w:lang w:val="en-US" w:eastAsia="en-US"/>
    </w:rPr>
  </w:style>
  <w:style w:type="paragraph" w:customStyle="1" w:styleId="54E251DF535C4E529BE4EA9AD13C4434">
    <w:name w:val="54E251DF535C4E529BE4EA9AD13C4434"/>
    <w:rsid w:val="00D9608F"/>
    <w:rPr>
      <w:lang w:val="en-US" w:eastAsia="en-US"/>
    </w:rPr>
  </w:style>
  <w:style w:type="paragraph" w:customStyle="1" w:styleId="72130E7E66FE4DCE906A23703F7FC6BD">
    <w:name w:val="72130E7E66FE4DCE906A23703F7FC6BD"/>
    <w:rsid w:val="00D9608F"/>
    <w:rPr>
      <w:lang w:val="en-US" w:eastAsia="en-US"/>
    </w:rPr>
  </w:style>
  <w:style w:type="paragraph" w:customStyle="1" w:styleId="0336ECC2C8564BD890B2E26719E413C9">
    <w:name w:val="0336ECC2C8564BD890B2E26719E413C9"/>
    <w:rsid w:val="00D9608F"/>
    <w:rPr>
      <w:lang w:val="en-US" w:eastAsia="en-US"/>
    </w:rPr>
  </w:style>
  <w:style w:type="paragraph" w:customStyle="1" w:styleId="EFC50CF08EFB4164B640D4EEA882B832">
    <w:name w:val="EFC50CF08EFB4164B640D4EEA882B832"/>
    <w:rsid w:val="00D9608F"/>
    <w:rPr>
      <w:lang w:val="en-US" w:eastAsia="en-US"/>
    </w:rPr>
  </w:style>
  <w:style w:type="paragraph" w:customStyle="1" w:styleId="071E00B4E4A9413CB8F93C4EA5889AC2">
    <w:name w:val="071E00B4E4A9413CB8F93C4EA5889AC2"/>
    <w:rsid w:val="00D9608F"/>
    <w:rPr>
      <w:lang w:val="en-US" w:eastAsia="en-US"/>
    </w:rPr>
  </w:style>
  <w:style w:type="paragraph" w:customStyle="1" w:styleId="248C4AB46B094B53B2A1D8C77A05F85E">
    <w:name w:val="248C4AB46B094B53B2A1D8C77A05F85E"/>
    <w:rsid w:val="00D9608F"/>
    <w:rPr>
      <w:lang w:val="en-US" w:eastAsia="en-US"/>
    </w:rPr>
  </w:style>
  <w:style w:type="paragraph" w:customStyle="1" w:styleId="B51C8942917C43BA8EFFEBE2D10FD446">
    <w:name w:val="B51C8942917C43BA8EFFEBE2D10FD446"/>
    <w:rsid w:val="00D9608F"/>
    <w:rPr>
      <w:lang w:val="en-US" w:eastAsia="en-US"/>
    </w:rPr>
  </w:style>
  <w:style w:type="paragraph" w:customStyle="1" w:styleId="2C854C31334F4DA58C8A3D700904F4BF">
    <w:name w:val="2C854C31334F4DA58C8A3D700904F4BF"/>
    <w:rsid w:val="00D9608F"/>
    <w:rPr>
      <w:lang w:val="en-US" w:eastAsia="en-US"/>
    </w:rPr>
  </w:style>
  <w:style w:type="paragraph" w:customStyle="1" w:styleId="F9C2A687E4D844FC96DE3CEF3E01FD5A">
    <w:name w:val="F9C2A687E4D844FC96DE3CEF3E01FD5A"/>
    <w:rsid w:val="00D9608F"/>
    <w:rPr>
      <w:lang w:val="en-US" w:eastAsia="en-US"/>
    </w:rPr>
  </w:style>
  <w:style w:type="paragraph" w:customStyle="1" w:styleId="5BE7746AE79F4D7E992C3BB17BB35EAF">
    <w:name w:val="5BE7746AE79F4D7E992C3BB17BB35EAF"/>
    <w:rsid w:val="00D9608F"/>
    <w:rPr>
      <w:lang w:val="en-US" w:eastAsia="en-US"/>
    </w:rPr>
  </w:style>
  <w:style w:type="paragraph" w:customStyle="1" w:styleId="74F6B6BC42874A2A8237C5059AC65E97">
    <w:name w:val="74F6B6BC42874A2A8237C5059AC65E97"/>
    <w:rsid w:val="00D9608F"/>
    <w:rPr>
      <w:lang w:val="en-US" w:eastAsia="en-US"/>
    </w:rPr>
  </w:style>
  <w:style w:type="paragraph" w:customStyle="1" w:styleId="CBE47DDCED854F45A424DDFAC3693538">
    <w:name w:val="CBE47DDCED854F45A424DDFAC3693538"/>
    <w:rsid w:val="00D9608F"/>
    <w:rPr>
      <w:lang w:val="en-US" w:eastAsia="en-US"/>
    </w:rPr>
  </w:style>
  <w:style w:type="paragraph" w:customStyle="1" w:styleId="BF5C71228E0E406EA3CC47E178AECF3B">
    <w:name w:val="BF5C71228E0E406EA3CC47E178AECF3B"/>
    <w:rsid w:val="00D9608F"/>
    <w:rPr>
      <w:lang w:val="en-US" w:eastAsia="en-US"/>
    </w:rPr>
  </w:style>
  <w:style w:type="paragraph" w:customStyle="1" w:styleId="24386EFBF7AE48F082B1E5C644CC5185">
    <w:name w:val="24386EFBF7AE48F082B1E5C644CC5185"/>
    <w:rsid w:val="00D9608F"/>
    <w:rPr>
      <w:lang w:val="en-US" w:eastAsia="en-US"/>
    </w:rPr>
  </w:style>
  <w:style w:type="paragraph" w:customStyle="1" w:styleId="71E54BC39DFC477684E452E902B62E4B">
    <w:name w:val="71E54BC39DFC477684E452E902B62E4B"/>
    <w:rsid w:val="00D9608F"/>
    <w:rPr>
      <w:lang w:val="en-US" w:eastAsia="en-US"/>
    </w:rPr>
  </w:style>
  <w:style w:type="paragraph" w:customStyle="1" w:styleId="8D1BE85351EE44E1BEB6168EC7C9DDAA">
    <w:name w:val="8D1BE85351EE44E1BEB6168EC7C9DDAA"/>
    <w:rsid w:val="00D9608F"/>
    <w:rPr>
      <w:lang w:val="en-US" w:eastAsia="en-US"/>
    </w:rPr>
  </w:style>
  <w:style w:type="paragraph" w:customStyle="1" w:styleId="AEBE3797C41A4E49921604F7C581D820">
    <w:name w:val="AEBE3797C41A4E49921604F7C581D820"/>
    <w:rsid w:val="00D9608F"/>
    <w:rPr>
      <w:lang w:val="en-US" w:eastAsia="en-US"/>
    </w:rPr>
  </w:style>
  <w:style w:type="paragraph" w:customStyle="1" w:styleId="7758AB5F913B42B59A79A27C0A4CC14E">
    <w:name w:val="7758AB5F913B42B59A79A27C0A4CC14E"/>
    <w:rsid w:val="00D9608F"/>
    <w:rPr>
      <w:lang w:val="en-US" w:eastAsia="en-US"/>
    </w:rPr>
  </w:style>
  <w:style w:type="paragraph" w:customStyle="1" w:styleId="5F5217EBDA0349EC81E0E6DDCEAE86E0">
    <w:name w:val="5F5217EBDA0349EC81E0E6DDCEAE86E0"/>
    <w:rsid w:val="00D9608F"/>
    <w:rPr>
      <w:lang w:val="en-US" w:eastAsia="en-US"/>
    </w:rPr>
  </w:style>
  <w:style w:type="paragraph" w:customStyle="1" w:styleId="E88B37D93DD54018BCF85355413E3DF7">
    <w:name w:val="E88B37D93DD54018BCF85355413E3DF7"/>
    <w:rsid w:val="00D9608F"/>
    <w:rPr>
      <w:lang w:val="en-US" w:eastAsia="en-US"/>
    </w:rPr>
  </w:style>
  <w:style w:type="paragraph" w:customStyle="1" w:styleId="827A432B06994DD9AAEBE15A7D73B87D">
    <w:name w:val="827A432B06994DD9AAEBE15A7D73B87D"/>
    <w:rsid w:val="00D9608F"/>
    <w:rPr>
      <w:lang w:val="en-US" w:eastAsia="en-US"/>
    </w:rPr>
  </w:style>
  <w:style w:type="paragraph" w:customStyle="1" w:styleId="2AB09E1026D6476A98EDA05FF08E1419">
    <w:name w:val="2AB09E1026D6476A98EDA05FF08E1419"/>
    <w:rsid w:val="00D9608F"/>
    <w:rPr>
      <w:lang w:val="en-US" w:eastAsia="en-US"/>
    </w:rPr>
  </w:style>
  <w:style w:type="paragraph" w:customStyle="1" w:styleId="29ED84748080458D84E12C9BBD35F568">
    <w:name w:val="29ED84748080458D84E12C9BBD35F568"/>
    <w:rsid w:val="00D9608F"/>
    <w:rPr>
      <w:lang w:val="en-US" w:eastAsia="en-US"/>
    </w:rPr>
  </w:style>
  <w:style w:type="paragraph" w:customStyle="1" w:styleId="3C83604B60FD4A6EB85A698895167F4E">
    <w:name w:val="3C83604B60FD4A6EB85A698895167F4E"/>
    <w:rsid w:val="00D9608F"/>
    <w:rPr>
      <w:lang w:val="en-US" w:eastAsia="en-US"/>
    </w:rPr>
  </w:style>
  <w:style w:type="paragraph" w:customStyle="1" w:styleId="4697394690434E08994A6CAB520E7618">
    <w:name w:val="4697394690434E08994A6CAB520E7618"/>
    <w:rsid w:val="00D9608F"/>
    <w:rPr>
      <w:lang w:val="en-US" w:eastAsia="en-US"/>
    </w:rPr>
  </w:style>
  <w:style w:type="paragraph" w:customStyle="1" w:styleId="9B9535D317C84F9294F813AC7D91181E">
    <w:name w:val="9B9535D317C84F9294F813AC7D91181E"/>
    <w:rsid w:val="00D9608F"/>
    <w:rPr>
      <w:lang w:val="en-US" w:eastAsia="en-US"/>
    </w:rPr>
  </w:style>
  <w:style w:type="paragraph" w:customStyle="1" w:styleId="C268D7F755BA4F0B83E0C24CC1D0234C">
    <w:name w:val="C268D7F755BA4F0B83E0C24CC1D0234C"/>
    <w:rsid w:val="00D9608F"/>
    <w:rPr>
      <w:lang w:val="en-US" w:eastAsia="en-US"/>
    </w:rPr>
  </w:style>
  <w:style w:type="paragraph" w:customStyle="1" w:styleId="3C83FEEBF22B406B846E5B2400BEFB2A">
    <w:name w:val="3C83FEEBF22B406B846E5B2400BEFB2A"/>
    <w:rsid w:val="00D9608F"/>
    <w:rPr>
      <w:lang w:val="en-US" w:eastAsia="en-US"/>
    </w:rPr>
  </w:style>
  <w:style w:type="paragraph" w:customStyle="1" w:styleId="14CCA8E8EFF04CED82D695506C56ED90">
    <w:name w:val="14CCA8E8EFF04CED82D695506C56ED90"/>
    <w:rsid w:val="00D9608F"/>
    <w:rPr>
      <w:lang w:val="en-US" w:eastAsia="en-US"/>
    </w:rPr>
  </w:style>
  <w:style w:type="paragraph" w:customStyle="1" w:styleId="56B220FA13FC4C83B3BB894E3B6586F6">
    <w:name w:val="56B220FA13FC4C83B3BB894E3B6586F6"/>
    <w:rsid w:val="00D9608F"/>
    <w:rPr>
      <w:lang w:val="en-US" w:eastAsia="en-US"/>
    </w:rPr>
  </w:style>
  <w:style w:type="paragraph" w:customStyle="1" w:styleId="40F98D6AE22D43629382FF9FC5D7D7C5">
    <w:name w:val="40F98D6AE22D43629382FF9FC5D7D7C5"/>
    <w:rsid w:val="00D9608F"/>
    <w:rPr>
      <w:lang w:val="en-US" w:eastAsia="en-US"/>
    </w:rPr>
  </w:style>
  <w:style w:type="paragraph" w:customStyle="1" w:styleId="538DB7DAAFCD4102A0EE9C7B3CDADDE5">
    <w:name w:val="538DB7DAAFCD4102A0EE9C7B3CDADDE5"/>
    <w:rsid w:val="00D9608F"/>
    <w:rPr>
      <w:lang w:val="en-US" w:eastAsia="en-US"/>
    </w:rPr>
  </w:style>
  <w:style w:type="paragraph" w:customStyle="1" w:styleId="0AC8D4BFBC3C4DFBBA5D3A5CAD461AFF">
    <w:name w:val="0AC8D4BFBC3C4DFBBA5D3A5CAD461AFF"/>
    <w:rsid w:val="00D9608F"/>
    <w:rPr>
      <w:lang w:val="en-US" w:eastAsia="en-US"/>
    </w:rPr>
  </w:style>
  <w:style w:type="paragraph" w:customStyle="1" w:styleId="9FA6A99AA6224D8B8664F3E8555D4073">
    <w:name w:val="9FA6A99AA6224D8B8664F3E8555D4073"/>
    <w:rsid w:val="00D9608F"/>
    <w:rPr>
      <w:lang w:val="en-US" w:eastAsia="en-US"/>
    </w:rPr>
  </w:style>
  <w:style w:type="paragraph" w:customStyle="1" w:styleId="0DDF363F053D42079D048F07F8D09668">
    <w:name w:val="0DDF363F053D42079D048F07F8D09668"/>
    <w:rsid w:val="00D9608F"/>
    <w:rPr>
      <w:lang w:val="en-US" w:eastAsia="en-US"/>
    </w:rPr>
  </w:style>
  <w:style w:type="paragraph" w:customStyle="1" w:styleId="945B3191EF9C45E48798FDC5284DEF14">
    <w:name w:val="945B3191EF9C45E48798FDC5284DEF14"/>
    <w:rsid w:val="00D9608F"/>
    <w:rPr>
      <w:lang w:val="en-US" w:eastAsia="en-US"/>
    </w:rPr>
  </w:style>
  <w:style w:type="paragraph" w:customStyle="1" w:styleId="92066F77123E485A993CD144892A8237">
    <w:name w:val="92066F77123E485A993CD144892A8237"/>
    <w:rsid w:val="00D9608F"/>
    <w:rPr>
      <w:lang w:val="en-US" w:eastAsia="en-US"/>
    </w:rPr>
  </w:style>
  <w:style w:type="paragraph" w:customStyle="1" w:styleId="E7E109F0A025448380720B687DA1A5BB">
    <w:name w:val="E7E109F0A025448380720B687DA1A5BB"/>
    <w:rsid w:val="00D9608F"/>
    <w:rPr>
      <w:lang w:val="en-US" w:eastAsia="en-US"/>
    </w:rPr>
  </w:style>
  <w:style w:type="paragraph" w:customStyle="1" w:styleId="A5596C0BB45547D2A689AF57C766F6CA">
    <w:name w:val="A5596C0BB45547D2A689AF57C766F6CA"/>
    <w:rsid w:val="00D9608F"/>
    <w:rPr>
      <w:lang w:val="en-US" w:eastAsia="en-US"/>
    </w:rPr>
  </w:style>
  <w:style w:type="paragraph" w:customStyle="1" w:styleId="23FD2DBC3FC346C2B2922737CF94C9DA">
    <w:name w:val="23FD2DBC3FC346C2B2922737CF94C9DA"/>
    <w:rsid w:val="00D9608F"/>
    <w:rPr>
      <w:lang w:val="en-US" w:eastAsia="en-US"/>
    </w:rPr>
  </w:style>
  <w:style w:type="paragraph" w:customStyle="1" w:styleId="EE6A5C27BD7744FF9171EE053ABEAC42">
    <w:name w:val="EE6A5C27BD7744FF9171EE053ABEAC42"/>
    <w:rsid w:val="00D9608F"/>
    <w:rPr>
      <w:lang w:val="en-US" w:eastAsia="en-US"/>
    </w:rPr>
  </w:style>
  <w:style w:type="paragraph" w:customStyle="1" w:styleId="A33C17F7384B4EEAA4607D8D4E242BBC">
    <w:name w:val="A33C17F7384B4EEAA4607D8D4E242BBC"/>
    <w:rsid w:val="00D9608F"/>
    <w:rPr>
      <w:lang w:val="en-US" w:eastAsia="en-US"/>
    </w:rPr>
  </w:style>
  <w:style w:type="paragraph" w:customStyle="1" w:styleId="C7D19EC6A75347C9937B1D3EAEB190BA">
    <w:name w:val="C7D19EC6A75347C9937B1D3EAEB190BA"/>
    <w:rsid w:val="00D9608F"/>
    <w:rPr>
      <w:lang w:val="en-US" w:eastAsia="en-US"/>
    </w:rPr>
  </w:style>
  <w:style w:type="paragraph" w:customStyle="1" w:styleId="6406439B25E4433E8BE56E69DBA515ED">
    <w:name w:val="6406439B25E4433E8BE56E69DBA515ED"/>
    <w:rsid w:val="00D9608F"/>
    <w:rPr>
      <w:lang w:val="en-US" w:eastAsia="en-US"/>
    </w:rPr>
  </w:style>
  <w:style w:type="paragraph" w:customStyle="1" w:styleId="7295626415084814B2371EF87EAF96DF">
    <w:name w:val="7295626415084814B2371EF87EAF96DF"/>
    <w:rsid w:val="00D9608F"/>
    <w:rPr>
      <w:lang w:val="en-US" w:eastAsia="en-US"/>
    </w:rPr>
  </w:style>
  <w:style w:type="paragraph" w:customStyle="1" w:styleId="F30C779815D6414CB04B2E32C1309ADC">
    <w:name w:val="F30C779815D6414CB04B2E32C1309ADC"/>
    <w:rsid w:val="00D9608F"/>
    <w:rPr>
      <w:lang w:val="en-US" w:eastAsia="en-US"/>
    </w:rPr>
  </w:style>
  <w:style w:type="paragraph" w:customStyle="1" w:styleId="750F75A11C5F49BDB5409FF8CA1BD2EB">
    <w:name w:val="750F75A11C5F49BDB5409FF8CA1BD2EB"/>
    <w:rsid w:val="00D9608F"/>
    <w:rPr>
      <w:lang w:val="en-US" w:eastAsia="en-US"/>
    </w:rPr>
  </w:style>
  <w:style w:type="paragraph" w:customStyle="1" w:styleId="904FF5C498A349778F96EAA8C4AEC1CE">
    <w:name w:val="904FF5C498A349778F96EAA8C4AEC1CE"/>
    <w:rsid w:val="00D9608F"/>
    <w:rPr>
      <w:lang w:val="en-US" w:eastAsia="en-US"/>
    </w:rPr>
  </w:style>
  <w:style w:type="paragraph" w:customStyle="1" w:styleId="CF58990ACF2147D68256E0E038F49715">
    <w:name w:val="CF58990ACF2147D68256E0E038F49715"/>
    <w:rsid w:val="00D9608F"/>
    <w:rPr>
      <w:lang w:val="en-US" w:eastAsia="en-US"/>
    </w:rPr>
  </w:style>
  <w:style w:type="paragraph" w:customStyle="1" w:styleId="ACCAA04A864C487AB344E43216497EE9">
    <w:name w:val="ACCAA04A864C487AB344E43216497EE9"/>
    <w:rsid w:val="00D9608F"/>
    <w:rPr>
      <w:lang w:val="en-US" w:eastAsia="en-US"/>
    </w:rPr>
  </w:style>
  <w:style w:type="paragraph" w:customStyle="1" w:styleId="FAAF693BAA2049C7926646937651833F">
    <w:name w:val="FAAF693BAA2049C7926646937651833F"/>
    <w:rsid w:val="00D9608F"/>
    <w:rPr>
      <w:lang w:val="en-US" w:eastAsia="en-US"/>
    </w:rPr>
  </w:style>
  <w:style w:type="paragraph" w:customStyle="1" w:styleId="0A7E370A3B3A4F48B306D5203A093E3B">
    <w:name w:val="0A7E370A3B3A4F48B306D5203A093E3B"/>
    <w:rsid w:val="00D9608F"/>
    <w:rPr>
      <w:lang w:val="en-US" w:eastAsia="en-US"/>
    </w:rPr>
  </w:style>
  <w:style w:type="paragraph" w:customStyle="1" w:styleId="5AC0D500CE7D454C89CB1F734DAB7563">
    <w:name w:val="5AC0D500CE7D454C89CB1F734DAB7563"/>
    <w:rsid w:val="00D9608F"/>
    <w:rPr>
      <w:lang w:val="en-US" w:eastAsia="en-US"/>
    </w:rPr>
  </w:style>
  <w:style w:type="paragraph" w:customStyle="1" w:styleId="A77CC6DDAFB441C99102A9C5C038F0AA">
    <w:name w:val="A77CC6DDAFB441C99102A9C5C038F0AA"/>
    <w:rsid w:val="00D9608F"/>
    <w:rPr>
      <w:lang w:val="en-US" w:eastAsia="en-US"/>
    </w:rPr>
  </w:style>
  <w:style w:type="paragraph" w:customStyle="1" w:styleId="B3465FDA256B407CB48E7BADCAB539BD">
    <w:name w:val="B3465FDA256B407CB48E7BADCAB539BD"/>
    <w:rsid w:val="00D9608F"/>
    <w:rPr>
      <w:lang w:val="en-US" w:eastAsia="en-US"/>
    </w:rPr>
  </w:style>
  <w:style w:type="paragraph" w:customStyle="1" w:styleId="A515231408694F40BFF95CA1B5137642">
    <w:name w:val="A515231408694F40BFF95CA1B5137642"/>
    <w:rsid w:val="00D9608F"/>
    <w:rPr>
      <w:lang w:val="en-US" w:eastAsia="en-US"/>
    </w:rPr>
  </w:style>
  <w:style w:type="paragraph" w:customStyle="1" w:styleId="02B4E75FFA494E209028E525CB32898B">
    <w:name w:val="02B4E75FFA494E209028E525CB32898B"/>
    <w:rsid w:val="00D9608F"/>
    <w:rPr>
      <w:lang w:val="en-US" w:eastAsia="en-US"/>
    </w:rPr>
  </w:style>
  <w:style w:type="paragraph" w:customStyle="1" w:styleId="1D39086AFD734BC996093EBEB1F3F08F">
    <w:name w:val="1D39086AFD734BC996093EBEB1F3F08F"/>
    <w:rsid w:val="006A6BEB"/>
    <w:pPr>
      <w:spacing w:after="200" w:line="276" w:lineRule="auto"/>
    </w:pPr>
    <w:rPr>
      <w:lang w:val="en-US" w:eastAsia="en-US"/>
    </w:rPr>
  </w:style>
  <w:style w:type="paragraph" w:customStyle="1" w:styleId="C9351AA4AFEE49E699C4FB1FFA0FA480">
    <w:name w:val="C9351AA4AFEE49E699C4FB1FFA0FA480"/>
    <w:rsid w:val="006A6BEB"/>
    <w:pPr>
      <w:spacing w:after="200" w:line="276" w:lineRule="auto"/>
    </w:pPr>
    <w:rPr>
      <w:lang w:val="en-US" w:eastAsia="en-US"/>
    </w:rPr>
  </w:style>
  <w:style w:type="paragraph" w:customStyle="1" w:styleId="CAE14553CDDB47D8BAD936BB300D4AE0">
    <w:name w:val="CAE14553CDDB47D8BAD936BB300D4AE0"/>
    <w:rsid w:val="006A6BEB"/>
    <w:pPr>
      <w:spacing w:after="200" w:line="276" w:lineRule="auto"/>
    </w:pPr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ANEQXYWM5PSU-8-1703</_dlc_DocId>
    <_dlc_DocIdUrl xmlns="52ebaa95-055a-40f0-9bd5-856e088a933c">
      <Url>http://de-moss-002/_layouts/DocIdRedir.aspx?ID=ANEQXYWM5PSU-8-1703</Url>
      <Description>ANEQXYWM5PSU-8-1703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17A9CD6-9311-4573-A022-B3B9169390ED}"/>
</file>

<file path=customXml/itemProps2.xml><?xml version="1.0" encoding="utf-8"?>
<ds:datastoreItem xmlns:ds="http://schemas.openxmlformats.org/officeDocument/2006/customXml" ds:itemID="{B62457BE-2A38-425C-B22A-38194D581EB1}"/>
</file>

<file path=customXml/itemProps3.xml><?xml version="1.0" encoding="utf-8"?>
<ds:datastoreItem xmlns:ds="http://schemas.openxmlformats.org/officeDocument/2006/customXml" ds:itemID="{69917E20-C660-4B05-9407-A58B28DF814A}"/>
</file>

<file path=customXml/itemProps4.xml><?xml version="1.0" encoding="utf-8"?>
<ds:datastoreItem xmlns:ds="http://schemas.openxmlformats.org/officeDocument/2006/customXml" ds:itemID="{B7E537FD-A829-4C8B-A541-B59864496A0F}"/>
</file>

<file path=customXml/itemProps5.xml><?xml version="1.0" encoding="utf-8"?>
<ds:datastoreItem xmlns:ds="http://schemas.openxmlformats.org/officeDocument/2006/customXml" ds:itemID="{CEFF0742-044A-43F7-9DF9-C785A155B755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23</TotalTime>
  <Pages>10</Pages>
  <Words>3355</Words>
  <Characters>19127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BMV</dc:creator>
  <cp:keywords/>
  <cp:lastModifiedBy>Alba R. Falero La Santa</cp:lastModifiedBy>
  <cp:revision>5</cp:revision>
  <cp:lastPrinted>2014-12-11T22:38:00Z</cp:lastPrinted>
  <dcterms:created xsi:type="dcterms:W3CDTF">2014-12-14T15:42:00Z</dcterms:created>
  <dcterms:modified xsi:type="dcterms:W3CDTF">2015-01-13T21:13:00Z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173eabc5-d221-479c-95cc-14bfd74d7f34</vt:lpwstr>
  </property>
</Properties>
</file>